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33CD1" w14:textId="77777777" w:rsidR="000A33CF" w:rsidRDefault="000A33CF" w:rsidP="006759F6">
      <w:pPr>
        <w:pStyle w:val="Rubrik1"/>
      </w:pPr>
    </w:p>
    <w:p w14:paraId="6CE7AA12" w14:textId="0B1C0FC5" w:rsidR="006759F6" w:rsidRPr="003B7BDA" w:rsidRDefault="006759F6" w:rsidP="006759F6">
      <w:pPr>
        <w:pStyle w:val="Rubrik1"/>
      </w:pPr>
      <w:r w:rsidRPr="003B7BDA">
        <w:t>R</w:t>
      </w:r>
      <w:r w:rsidR="00B47406">
        <w:t>utin för mobilfri skola i Sävsjö kommuns grundskolor</w:t>
      </w:r>
      <w:r w:rsidR="00144593">
        <w:t xml:space="preserve">, anpassad grundskola </w:t>
      </w:r>
      <w:r w:rsidR="00B47406">
        <w:t>och fritidshem</w:t>
      </w:r>
    </w:p>
    <w:p w14:paraId="214E35C6" w14:textId="7A86D2D6" w:rsidR="006759F6" w:rsidRPr="003B7BDA" w:rsidRDefault="006759F6" w:rsidP="006759F6">
      <w:pPr>
        <w:pStyle w:val="Faktaruta"/>
      </w:pPr>
      <w:r w:rsidRPr="003B7BDA">
        <w:br/>
      </w:r>
      <w:r w:rsidRPr="003B7BDA">
        <w:br/>
      </w:r>
      <w:r w:rsidR="00A16BC3" w:rsidRPr="003B7BDA">
        <w:t>Beslutad av</w:t>
      </w:r>
      <w:r w:rsidR="003B7057">
        <w:t xml:space="preserve"> rektor</w:t>
      </w:r>
      <w:r w:rsidR="006B65F8">
        <w:t>er i grundskolan</w:t>
      </w:r>
      <w:r w:rsidR="00144593">
        <w:t xml:space="preserve">, lokala anpassningar </w:t>
      </w:r>
      <w:r w:rsidR="00FB4C2E">
        <w:t xml:space="preserve">på skolorna </w:t>
      </w:r>
      <w:r w:rsidR="00144593">
        <w:t xml:space="preserve">kan förekomma utifrån verksamhetens behov. </w:t>
      </w:r>
    </w:p>
    <w:p w14:paraId="5071BAB4" w14:textId="50228801" w:rsidR="00A16BC3" w:rsidRPr="003B7BDA" w:rsidRDefault="00A16BC3" w:rsidP="006759F6">
      <w:pPr>
        <w:pStyle w:val="Faktaruta"/>
      </w:pPr>
      <w:r w:rsidRPr="003B7BDA">
        <w:t>Datum för beslut:</w:t>
      </w:r>
      <w:r w:rsidR="0020175B">
        <w:t xml:space="preserve"> 2026-06-1</w:t>
      </w:r>
      <w:r w:rsidR="004D7CFE">
        <w:t>7</w:t>
      </w:r>
    </w:p>
    <w:p w14:paraId="36147A10" w14:textId="65253114" w:rsidR="00A16BC3" w:rsidRPr="003B7BDA" w:rsidRDefault="00A16BC3" w:rsidP="006759F6">
      <w:pPr>
        <w:pStyle w:val="Faktaruta"/>
      </w:pPr>
      <w:r w:rsidRPr="003B7BDA">
        <w:t>Diarienummer:</w:t>
      </w:r>
      <w:r w:rsidR="00D31FAE">
        <w:t xml:space="preserve"> 2026/220</w:t>
      </w:r>
    </w:p>
    <w:p w14:paraId="4A9B7627" w14:textId="77777777" w:rsidR="00300029" w:rsidRPr="003B7BDA" w:rsidRDefault="00300029" w:rsidP="006759F6">
      <w:r w:rsidRPr="003B7BDA">
        <w:br w:type="page"/>
      </w:r>
    </w:p>
    <w:p w14:paraId="491094CD" w14:textId="77777777" w:rsidR="0095131F" w:rsidRPr="003B7BDA" w:rsidRDefault="0095131F" w:rsidP="006759F6">
      <w:pPr>
        <w:pStyle w:val="Underrubrik"/>
      </w:pPr>
      <w:r w:rsidRPr="003B7BDA">
        <w:lastRenderedPageBreak/>
        <w:t>Innehåll</w:t>
      </w:r>
    </w:p>
    <w:p w14:paraId="4D04C6BE" w14:textId="63948845" w:rsidR="007E625F" w:rsidRDefault="00A60991">
      <w:pPr>
        <w:pStyle w:val="Innehll1"/>
        <w:tabs>
          <w:tab w:val="right" w:leader="dot" w:pos="8494"/>
        </w:tabs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sv-SE"/>
          <w14:ligatures w14:val="standardContextual"/>
        </w:rPr>
      </w:pPr>
      <w:r>
        <w:fldChar w:fldCharType="begin"/>
      </w:r>
      <w:r>
        <w:instrText xml:space="preserve"> TOC \h \z \t "Rubrik 2;1;Rubrik 3;2;Rubrik 4;3" </w:instrText>
      </w:r>
      <w:r>
        <w:fldChar w:fldCharType="separate"/>
      </w:r>
      <w:hyperlink w:anchor="_Toc230851979" w:history="1">
        <w:r w:rsidR="007E625F" w:rsidRPr="001256A0">
          <w:rPr>
            <w:rStyle w:val="Hyperlnk"/>
            <w:noProof/>
          </w:rPr>
          <w:t>Syfte</w:t>
        </w:r>
        <w:r w:rsidR="007E625F">
          <w:rPr>
            <w:noProof/>
            <w:webHidden/>
          </w:rPr>
          <w:tab/>
        </w:r>
        <w:r w:rsidR="007E625F">
          <w:rPr>
            <w:noProof/>
            <w:webHidden/>
          </w:rPr>
          <w:fldChar w:fldCharType="begin"/>
        </w:r>
        <w:r w:rsidR="007E625F">
          <w:rPr>
            <w:noProof/>
            <w:webHidden/>
          </w:rPr>
          <w:instrText xml:space="preserve"> PAGEREF _Toc230851979 \h </w:instrText>
        </w:r>
        <w:r w:rsidR="007E625F">
          <w:rPr>
            <w:noProof/>
            <w:webHidden/>
          </w:rPr>
        </w:r>
        <w:r w:rsidR="007E625F">
          <w:rPr>
            <w:noProof/>
            <w:webHidden/>
          </w:rPr>
          <w:fldChar w:fldCharType="separate"/>
        </w:r>
        <w:r w:rsidR="007E625F">
          <w:rPr>
            <w:noProof/>
            <w:webHidden/>
          </w:rPr>
          <w:t>3</w:t>
        </w:r>
        <w:r w:rsidR="007E625F">
          <w:rPr>
            <w:noProof/>
            <w:webHidden/>
          </w:rPr>
          <w:fldChar w:fldCharType="end"/>
        </w:r>
      </w:hyperlink>
    </w:p>
    <w:p w14:paraId="4B49444F" w14:textId="36830E45" w:rsidR="007E625F" w:rsidRDefault="007E625F">
      <w:pPr>
        <w:pStyle w:val="Innehll1"/>
        <w:tabs>
          <w:tab w:val="right" w:leader="dot" w:pos="8494"/>
        </w:tabs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sv-SE"/>
          <w14:ligatures w14:val="standardContextual"/>
        </w:rPr>
      </w:pPr>
      <w:hyperlink w:anchor="_Toc230851980" w:history="1">
        <w:r w:rsidRPr="001256A0">
          <w:rPr>
            <w:rStyle w:val="Hyperlnk"/>
            <w:noProof/>
          </w:rPr>
          <w:t>Målgrupp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_Toc230851980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4CE6A02" w14:textId="621239CF" w:rsidR="007E625F" w:rsidRDefault="007E625F">
      <w:pPr>
        <w:pStyle w:val="Innehll1"/>
        <w:tabs>
          <w:tab w:val="right" w:leader="dot" w:pos="8494"/>
        </w:tabs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sv-SE"/>
          <w14:ligatures w14:val="standardContextual"/>
        </w:rPr>
      </w:pPr>
      <w:hyperlink w:anchor="_Toc230851981" w:history="1">
        <w:r w:rsidRPr="001256A0">
          <w:rPr>
            <w:rStyle w:val="Hyperlnk"/>
            <w:noProof/>
          </w:rPr>
          <w:t>Huvudprincip – mobilfri skoldag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_Toc230851981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DC5AA5E" w14:textId="794DEBDC" w:rsidR="007E625F" w:rsidRDefault="007E625F">
      <w:pPr>
        <w:pStyle w:val="Innehll1"/>
        <w:tabs>
          <w:tab w:val="right" w:leader="dot" w:pos="8494"/>
        </w:tabs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sv-SE"/>
          <w14:ligatures w14:val="standardContextual"/>
        </w:rPr>
      </w:pPr>
      <w:hyperlink w:anchor="_Toc230851982" w:history="1">
        <w:r w:rsidRPr="001256A0">
          <w:rPr>
            <w:rStyle w:val="Hyperlnk"/>
            <w:noProof/>
          </w:rPr>
          <w:t>Undantag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_Toc230851982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325913E" w14:textId="681BAE8A" w:rsidR="007E625F" w:rsidRDefault="007E625F">
      <w:pPr>
        <w:pStyle w:val="Innehll1"/>
        <w:tabs>
          <w:tab w:val="right" w:leader="dot" w:pos="8494"/>
        </w:tabs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sv-SE"/>
          <w14:ligatures w14:val="standardContextual"/>
        </w:rPr>
      </w:pPr>
      <w:hyperlink w:anchor="_Toc230851983" w:history="1">
        <w:r w:rsidRPr="001256A0">
          <w:rPr>
            <w:rStyle w:val="Hyperlnk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_Toc230851983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341E11A" w14:textId="75642886" w:rsidR="007E625F" w:rsidRDefault="007E625F">
      <w:pPr>
        <w:pStyle w:val="Innehll2"/>
        <w:tabs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v-SE"/>
          <w14:ligatures w14:val="standardContextual"/>
        </w:rPr>
      </w:pPr>
      <w:hyperlink w:anchor="_Toc230851984" w:history="1">
        <w:r w:rsidRPr="001256A0">
          <w:rPr>
            <w:rStyle w:val="Hyperlnk"/>
            <w:noProof/>
          </w:rPr>
          <w:t>Elever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_Toc230851984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1655360" w14:textId="526AD1E3" w:rsidR="007E625F" w:rsidRDefault="007E625F">
      <w:pPr>
        <w:pStyle w:val="Innehll2"/>
        <w:tabs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v-SE"/>
          <w14:ligatures w14:val="standardContextual"/>
        </w:rPr>
      </w:pPr>
      <w:hyperlink w:anchor="_Toc230851985" w:history="1">
        <w:r w:rsidRPr="001256A0">
          <w:rPr>
            <w:rStyle w:val="Hyperlnk"/>
            <w:noProof/>
          </w:rPr>
          <w:t>Vårdnadshavare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_Toc230851985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73C54CD" w14:textId="734C4957" w:rsidR="007E625F" w:rsidRDefault="007E625F">
      <w:pPr>
        <w:pStyle w:val="Innehll2"/>
        <w:tabs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v-SE"/>
          <w14:ligatures w14:val="standardContextual"/>
        </w:rPr>
      </w:pPr>
      <w:hyperlink w:anchor="_Toc230851986" w:history="1">
        <w:r w:rsidRPr="001256A0">
          <w:rPr>
            <w:rStyle w:val="Hyperlnk"/>
            <w:noProof/>
          </w:rPr>
          <w:t>Personal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_Toc230851986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08E45E4" w14:textId="1CE7793B" w:rsidR="007E625F" w:rsidRDefault="007E625F">
      <w:pPr>
        <w:pStyle w:val="Innehll2"/>
        <w:tabs>
          <w:tab w:val="right" w:leader="dot" w:pos="8494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sv-SE"/>
          <w14:ligatures w14:val="standardContextual"/>
        </w:rPr>
      </w:pPr>
      <w:hyperlink w:anchor="_Toc230851987" w:history="1">
        <w:r w:rsidRPr="001256A0">
          <w:rPr>
            <w:rStyle w:val="Hyperlnk"/>
            <w:noProof/>
          </w:rPr>
          <w:t>Rektor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_Toc230851987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D1C1AC3" w14:textId="065D4819" w:rsidR="007E625F" w:rsidRDefault="007E625F">
      <w:pPr>
        <w:pStyle w:val="Innehll1"/>
        <w:tabs>
          <w:tab w:val="right" w:leader="dot" w:pos="8494"/>
        </w:tabs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sv-SE"/>
          <w14:ligatures w14:val="standardContextual"/>
        </w:rPr>
      </w:pPr>
      <w:hyperlink w:anchor="_Toc230851988" w:history="1">
        <w:r w:rsidRPr="001256A0">
          <w:rPr>
            <w:rStyle w:val="Hyperlnk"/>
            <w:noProof/>
          </w:rPr>
          <w:t>Hantering vid överträdelser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_Toc230851988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A3B8A00" w14:textId="771F699A" w:rsidR="007E625F" w:rsidRDefault="007E625F">
      <w:pPr>
        <w:pStyle w:val="Innehll1"/>
        <w:tabs>
          <w:tab w:val="right" w:leader="dot" w:pos="8494"/>
        </w:tabs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sv-SE"/>
          <w14:ligatures w14:val="standardContextual"/>
        </w:rPr>
      </w:pPr>
      <w:hyperlink w:anchor="_Toc230851989" w:history="1">
        <w:r w:rsidRPr="001256A0">
          <w:rPr>
            <w:rStyle w:val="Hyperlnk"/>
            <w:noProof/>
          </w:rPr>
          <w:t>Kommunikation med vårdnadshavare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_Toc230851989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929EFB3" w14:textId="5D77650A" w:rsidR="007E625F" w:rsidRDefault="007E625F">
      <w:pPr>
        <w:pStyle w:val="Innehll1"/>
        <w:tabs>
          <w:tab w:val="right" w:leader="dot" w:pos="8494"/>
        </w:tabs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sv-SE"/>
          <w14:ligatures w14:val="standardContextual"/>
        </w:rPr>
      </w:pPr>
      <w:hyperlink w:anchor="_Toc230851990" w:history="1">
        <w:r w:rsidRPr="001256A0">
          <w:rPr>
            <w:rStyle w:val="Hyperlnk"/>
            <w:noProof/>
          </w:rPr>
          <w:t>Uppföljning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_Toc230851990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8DD8DBB" w14:textId="748FAD7A" w:rsidR="007E625F" w:rsidRDefault="007E625F">
      <w:pPr>
        <w:pStyle w:val="Innehll1"/>
        <w:tabs>
          <w:tab w:val="right" w:leader="dot" w:pos="8494"/>
        </w:tabs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sv-SE"/>
          <w14:ligatures w14:val="standardContextual"/>
        </w:rPr>
      </w:pPr>
      <w:hyperlink w:anchor="_Toc230851991" w:history="1">
        <w:r w:rsidRPr="001256A0">
          <w:rPr>
            <w:rStyle w:val="Hyperlnk"/>
            <w:noProof/>
          </w:rPr>
          <w:t>Tillvägagångssätt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_Toc230851991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A4085F2" w14:textId="36930165" w:rsidR="000750CB" w:rsidRPr="003B7BDA" w:rsidRDefault="00A60991">
      <w:r>
        <w:fldChar w:fldCharType="end"/>
      </w:r>
    </w:p>
    <w:p w14:paraId="028406CF" w14:textId="77777777" w:rsidR="00B47406" w:rsidRPr="00D47B65" w:rsidRDefault="000750CB" w:rsidP="00B47406">
      <w:pPr>
        <w:pStyle w:val="Rubrik2"/>
      </w:pPr>
      <w:r w:rsidRPr="003B7BDA">
        <w:br w:type="page"/>
      </w:r>
      <w:bookmarkStart w:id="0" w:name="_Toc201224381"/>
      <w:bookmarkStart w:id="1" w:name="_Toc228798634"/>
      <w:bookmarkStart w:id="2" w:name="_Toc230851979"/>
      <w:sdt>
        <w:sdtPr>
          <w:id w:val="137227258"/>
          <w:placeholder>
            <w:docPart w:val="14DAD6A16DDA4D7CB84A8B6A0C56A756"/>
          </w:placeholder>
          <w:temporary/>
          <w:showingPlcHdr/>
        </w:sdtPr>
        <w:sdtEndPr/>
        <w:sdtContent>
          <w:r w:rsidR="00B47406" w:rsidRPr="004940BA">
            <w:t>Syfte</w:t>
          </w:r>
        </w:sdtContent>
      </w:sdt>
      <w:bookmarkEnd w:id="0"/>
      <w:bookmarkEnd w:id="1"/>
      <w:bookmarkEnd w:id="2"/>
    </w:p>
    <w:p w14:paraId="1E05D3CC" w14:textId="77777777" w:rsidR="00B47406" w:rsidRPr="00A36DB3" w:rsidRDefault="00B47406" w:rsidP="00B47406">
      <w:r w:rsidRPr="00A36DB3">
        <w:t>Syftet med rutinen är att skapa en trygg, studierofrämjande och likvärdig skolmiljö genom att reglera användningen av mobiltelefoner och andra privata digitala enheter under skoldagen, i enlighet med skollagen (2010:800).</w:t>
      </w:r>
    </w:p>
    <w:p w14:paraId="609AED1C" w14:textId="77777777" w:rsidR="00B47406" w:rsidRPr="00A36DB3" w:rsidRDefault="00B47406" w:rsidP="00B47406">
      <w:r w:rsidRPr="00A36DB3">
        <w:t>Rutinen ska:</w:t>
      </w:r>
    </w:p>
    <w:p w14:paraId="32873E43" w14:textId="77777777" w:rsidR="00B47406" w:rsidRPr="00A36DB3" w:rsidRDefault="00B47406" w:rsidP="00B47406">
      <w:pPr>
        <w:pStyle w:val="Liststycke"/>
        <w:numPr>
          <w:ilvl w:val="0"/>
          <w:numId w:val="25"/>
        </w:numPr>
        <w:spacing w:before="0" w:after="200" w:line="276" w:lineRule="auto"/>
      </w:pPr>
      <w:r w:rsidRPr="00A36DB3">
        <w:t>stärka elevernas arbetsro och trygghet,</w:t>
      </w:r>
    </w:p>
    <w:p w14:paraId="096C6A2F" w14:textId="77777777" w:rsidR="00B47406" w:rsidRPr="00A36DB3" w:rsidRDefault="00B47406" w:rsidP="00B47406">
      <w:pPr>
        <w:pStyle w:val="Liststycke"/>
        <w:numPr>
          <w:ilvl w:val="0"/>
          <w:numId w:val="25"/>
        </w:numPr>
        <w:spacing w:before="0" w:after="200" w:line="276" w:lineRule="auto"/>
      </w:pPr>
      <w:r w:rsidRPr="00A36DB3">
        <w:t>förebygga störningar, kränkningar och otillåten fotografering,</w:t>
      </w:r>
    </w:p>
    <w:p w14:paraId="1F323863" w14:textId="77777777" w:rsidR="00B47406" w:rsidRPr="00A36DB3" w:rsidRDefault="00B47406" w:rsidP="00B47406">
      <w:pPr>
        <w:pStyle w:val="Liststycke"/>
        <w:numPr>
          <w:ilvl w:val="0"/>
          <w:numId w:val="25"/>
        </w:numPr>
        <w:spacing w:before="0" w:after="200" w:line="276" w:lineRule="auto"/>
      </w:pPr>
      <w:r w:rsidRPr="00A36DB3">
        <w:t>tydliggöra ansvar för elever, vårdnadshavare och personal.</w:t>
      </w:r>
    </w:p>
    <w:bookmarkStart w:id="3" w:name="_Toc201224382"/>
    <w:bookmarkStart w:id="4" w:name="_Toc228798635"/>
    <w:bookmarkStart w:id="5" w:name="_Toc230851980"/>
    <w:p w14:paraId="64A9E0FD" w14:textId="77777777" w:rsidR="00B47406" w:rsidRPr="00D47B65" w:rsidRDefault="0037289C" w:rsidP="00B47406">
      <w:pPr>
        <w:pStyle w:val="Rubrik2"/>
      </w:pPr>
      <w:sdt>
        <w:sdtPr>
          <w:id w:val="-571198331"/>
          <w:placeholder>
            <w:docPart w:val="F6CE4C999BD047638BCE0C8AA2392420"/>
          </w:placeholder>
          <w:temporary/>
          <w:showingPlcHdr/>
        </w:sdtPr>
        <w:sdtEndPr/>
        <w:sdtContent>
          <w:r w:rsidR="00B47406" w:rsidRPr="004940BA">
            <w:t>Målgrupp</w:t>
          </w:r>
        </w:sdtContent>
      </w:sdt>
      <w:bookmarkEnd w:id="3"/>
      <w:bookmarkEnd w:id="4"/>
      <w:bookmarkEnd w:id="5"/>
    </w:p>
    <w:p w14:paraId="64293E7F" w14:textId="77777777" w:rsidR="00B47406" w:rsidRPr="00A36DB3" w:rsidRDefault="00B47406" w:rsidP="00B47406">
      <w:r w:rsidRPr="00A36DB3">
        <w:t>Rutinen gäller för:</w:t>
      </w:r>
    </w:p>
    <w:p w14:paraId="1D4F8041" w14:textId="77777777" w:rsidR="00B47406" w:rsidRPr="00A36DB3" w:rsidRDefault="00B47406" w:rsidP="00B47406">
      <w:pPr>
        <w:pStyle w:val="Liststycke"/>
        <w:numPr>
          <w:ilvl w:val="0"/>
          <w:numId w:val="26"/>
        </w:numPr>
        <w:spacing w:before="0" w:after="200" w:line="276" w:lineRule="auto"/>
      </w:pPr>
      <w:r w:rsidRPr="00A36DB3">
        <w:t>samtliga elever vid kommunens grundskolor</w:t>
      </w:r>
      <w:r>
        <w:t xml:space="preserve"> och fritidshem</w:t>
      </w:r>
    </w:p>
    <w:p w14:paraId="0DF80998" w14:textId="77777777" w:rsidR="00B47406" w:rsidRPr="00A36DB3" w:rsidRDefault="00B47406" w:rsidP="00B47406">
      <w:pPr>
        <w:pStyle w:val="Liststycke"/>
        <w:numPr>
          <w:ilvl w:val="0"/>
          <w:numId w:val="26"/>
        </w:numPr>
        <w:spacing w:before="0" w:after="200" w:line="276" w:lineRule="auto"/>
      </w:pPr>
      <w:r w:rsidRPr="00A36DB3">
        <w:t>hela skoldagen, inklusive lektioner, raster och schemalagda aktiviteter,</w:t>
      </w:r>
    </w:p>
    <w:p w14:paraId="7F94C6BC" w14:textId="77777777" w:rsidR="00B47406" w:rsidRDefault="00B47406" w:rsidP="00B47406">
      <w:pPr>
        <w:pStyle w:val="Liststycke"/>
        <w:numPr>
          <w:ilvl w:val="0"/>
          <w:numId w:val="26"/>
        </w:numPr>
        <w:spacing w:before="0" w:after="200" w:line="276" w:lineRule="auto"/>
      </w:pPr>
      <w:r w:rsidRPr="00A36DB3">
        <w:t>mobiltelefoner</w:t>
      </w:r>
      <w:r>
        <w:t xml:space="preserve"> under hela skoldagen</w:t>
      </w:r>
    </w:p>
    <w:p w14:paraId="0999152F" w14:textId="77777777" w:rsidR="00B47406" w:rsidRPr="00A36DB3" w:rsidRDefault="00B47406" w:rsidP="00B47406">
      <w:pPr>
        <w:pStyle w:val="Liststycke"/>
        <w:numPr>
          <w:ilvl w:val="0"/>
          <w:numId w:val="26"/>
        </w:numPr>
        <w:spacing w:before="0" w:after="200" w:line="276" w:lineRule="auto"/>
      </w:pPr>
      <w:r w:rsidRPr="00A36DB3">
        <w:t>mobiltelefoner, smartklockor och andra privata digitala kommunikationsenheter</w:t>
      </w:r>
      <w:r>
        <w:t xml:space="preserve"> vid examinationer och provtillfällen</w:t>
      </w:r>
    </w:p>
    <w:p w14:paraId="50CE5B5A" w14:textId="77777777" w:rsidR="00B47406" w:rsidRPr="00A36DB3" w:rsidRDefault="00B47406" w:rsidP="00B47406">
      <w:pPr>
        <w:pStyle w:val="Liststycke"/>
        <w:numPr>
          <w:ilvl w:val="0"/>
          <w:numId w:val="0"/>
        </w:numPr>
        <w:ind w:left="720"/>
      </w:pPr>
    </w:p>
    <w:p w14:paraId="17937D24" w14:textId="77777777" w:rsidR="00B47406" w:rsidRPr="00A36DB3" w:rsidRDefault="00B47406" w:rsidP="00B47406">
      <w:pPr>
        <w:pStyle w:val="Rubrik2"/>
      </w:pPr>
      <w:bookmarkStart w:id="6" w:name="_Toc228798636"/>
      <w:bookmarkStart w:id="7" w:name="_Toc230851981"/>
      <w:r w:rsidRPr="00A36DB3">
        <w:t>Huvudprincip – mobilfri skoldag</w:t>
      </w:r>
      <w:bookmarkEnd w:id="6"/>
      <w:bookmarkEnd w:id="7"/>
    </w:p>
    <w:p w14:paraId="103481B5" w14:textId="5E2CC599" w:rsidR="00B47406" w:rsidRPr="00A36DB3" w:rsidRDefault="00B47406" w:rsidP="00B47406">
      <w:r w:rsidRPr="00A36DB3">
        <w:t>Skolan är mobilfri.</w:t>
      </w:r>
    </w:p>
    <w:p w14:paraId="4960B600" w14:textId="77777777" w:rsidR="00B47406" w:rsidRPr="00A36DB3" w:rsidRDefault="00B47406" w:rsidP="00B47406">
      <w:r w:rsidRPr="00A36DB3">
        <w:t>Mobiltelefon ska:</w:t>
      </w:r>
    </w:p>
    <w:p w14:paraId="1E32EF26" w14:textId="77777777" w:rsidR="00B47406" w:rsidRPr="00A36DB3" w:rsidRDefault="00B47406" w:rsidP="00B47406">
      <w:pPr>
        <w:pStyle w:val="Liststycke"/>
        <w:numPr>
          <w:ilvl w:val="0"/>
          <w:numId w:val="27"/>
        </w:numPr>
        <w:spacing w:before="0" w:after="200" w:line="276" w:lineRule="auto"/>
      </w:pPr>
      <w:r w:rsidRPr="00A36DB3">
        <w:t>vara avstängd eller i ljudlöst läge,</w:t>
      </w:r>
    </w:p>
    <w:p w14:paraId="230D53C8" w14:textId="77777777" w:rsidR="00B47406" w:rsidRDefault="00B47406" w:rsidP="00B47406">
      <w:pPr>
        <w:pStyle w:val="Liststycke"/>
        <w:numPr>
          <w:ilvl w:val="0"/>
          <w:numId w:val="27"/>
        </w:numPr>
        <w:spacing w:before="0" w:after="200" w:line="276" w:lineRule="auto"/>
      </w:pPr>
      <w:r w:rsidRPr="00A36DB3">
        <w:t>förvaras enligt skolans fastställda ordning (exempelvis mobilhotell, skåp eller inlämning vid skoldagens början).</w:t>
      </w:r>
    </w:p>
    <w:p w14:paraId="5153E45D" w14:textId="77777777" w:rsidR="00B47406" w:rsidRPr="00A36DB3" w:rsidRDefault="00B47406" w:rsidP="00B47406">
      <w:pPr>
        <w:pStyle w:val="Rubrik2"/>
      </w:pPr>
      <w:bookmarkStart w:id="8" w:name="_Toc228798637"/>
      <w:bookmarkStart w:id="9" w:name="_Toc230851982"/>
      <w:r w:rsidRPr="00A36DB3">
        <w:t>Undantag</w:t>
      </w:r>
      <w:bookmarkEnd w:id="8"/>
      <w:bookmarkEnd w:id="9"/>
    </w:p>
    <w:p w14:paraId="1A6CB348" w14:textId="77777777" w:rsidR="00B47406" w:rsidRPr="00A36DB3" w:rsidRDefault="00B47406" w:rsidP="00B47406">
      <w:r w:rsidRPr="00A36DB3">
        <w:t>Undantag från mobilfri skola får göras när:</w:t>
      </w:r>
    </w:p>
    <w:p w14:paraId="57268F6C" w14:textId="77777777" w:rsidR="00B47406" w:rsidRPr="00A36DB3" w:rsidRDefault="00B47406" w:rsidP="00B47406">
      <w:pPr>
        <w:pStyle w:val="Liststycke"/>
        <w:numPr>
          <w:ilvl w:val="0"/>
          <w:numId w:val="28"/>
        </w:numPr>
        <w:spacing w:before="0" w:after="200" w:line="276" w:lineRule="auto"/>
      </w:pPr>
      <w:r>
        <w:t xml:space="preserve">vid </w:t>
      </w:r>
      <w:r w:rsidRPr="00A36DB3">
        <w:t>medicinska</w:t>
      </w:r>
      <w:r>
        <w:t xml:space="preserve"> skäl</w:t>
      </w:r>
      <w:r w:rsidRPr="00A36DB3">
        <w:t xml:space="preserve"> </w:t>
      </w:r>
      <w:r>
        <w:t xml:space="preserve">kan </w:t>
      </w:r>
      <w:r w:rsidRPr="00A36DB3">
        <w:t xml:space="preserve">rektor </w:t>
      </w:r>
      <w:r>
        <w:t xml:space="preserve">fatta </w:t>
      </w:r>
      <w:r w:rsidRPr="00A36DB3">
        <w:t>beslut om individuellt undantag.</w:t>
      </w:r>
    </w:p>
    <w:p w14:paraId="7D58F9E6" w14:textId="77777777" w:rsidR="00B47406" w:rsidRDefault="00B47406" w:rsidP="00B47406">
      <w:pPr>
        <w:pStyle w:val="Liststycke"/>
        <w:numPr>
          <w:ilvl w:val="0"/>
          <w:numId w:val="28"/>
        </w:numPr>
        <w:spacing w:before="0" w:after="200" w:line="276" w:lineRule="auto"/>
      </w:pPr>
      <w:r w:rsidRPr="00A36DB3">
        <w:t>Undantag ska vara tydligt kommunicerat och dokumenterat vid behov.</w:t>
      </w:r>
    </w:p>
    <w:p w14:paraId="5977DA53" w14:textId="77777777" w:rsidR="00B47406" w:rsidRPr="00A36DB3" w:rsidRDefault="00B47406" w:rsidP="00B47406">
      <w:pPr>
        <w:pStyle w:val="Rubrik2"/>
      </w:pPr>
      <w:bookmarkStart w:id="10" w:name="_Toc228798638"/>
      <w:bookmarkStart w:id="11" w:name="_Toc230851983"/>
      <w:r w:rsidRPr="00A36DB3">
        <w:t>Ansvar</w:t>
      </w:r>
      <w:bookmarkEnd w:id="10"/>
      <w:bookmarkEnd w:id="11"/>
    </w:p>
    <w:p w14:paraId="65FF8009" w14:textId="77777777" w:rsidR="00B47406" w:rsidRPr="00A36DB3" w:rsidRDefault="00B47406" w:rsidP="00B47406">
      <w:pPr>
        <w:pStyle w:val="Rubrik3"/>
      </w:pPr>
      <w:bookmarkStart w:id="12" w:name="_Toc228798639"/>
      <w:bookmarkStart w:id="13" w:name="_Toc230851984"/>
      <w:r w:rsidRPr="00A36DB3">
        <w:t>Elever</w:t>
      </w:r>
      <w:bookmarkEnd w:id="12"/>
      <w:bookmarkEnd w:id="13"/>
    </w:p>
    <w:p w14:paraId="15DFC9F7" w14:textId="77777777" w:rsidR="00B47406" w:rsidRPr="00A36DB3" w:rsidRDefault="00B47406" w:rsidP="00B47406">
      <w:pPr>
        <w:pStyle w:val="Liststycke"/>
        <w:numPr>
          <w:ilvl w:val="0"/>
          <w:numId w:val="29"/>
        </w:numPr>
        <w:spacing w:before="0" w:after="200" w:line="276" w:lineRule="auto"/>
      </w:pPr>
      <w:r w:rsidRPr="00A36DB3">
        <w:t>ansvarar för att följa skolans regler om mobilfri skola,</w:t>
      </w:r>
    </w:p>
    <w:p w14:paraId="4553C366" w14:textId="77777777" w:rsidR="00B47406" w:rsidRPr="00A36DB3" w:rsidRDefault="00B47406" w:rsidP="00B47406">
      <w:pPr>
        <w:pStyle w:val="Liststycke"/>
        <w:numPr>
          <w:ilvl w:val="0"/>
          <w:numId w:val="29"/>
        </w:numPr>
        <w:spacing w:before="0" w:after="200" w:line="276" w:lineRule="auto"/>
      </w:pPr>
      <w:r w:rsidRPr="00A36DB3">
        <w:t>ansvarar för att mobilen lämnas in</w:t>
      </w:r>
      <w:r>
        <w:t xml:space="preserve"> om den är med till skolan.</w:t>
      </w:r>
    </w:p>
    <w:p w14:paraId="397C0283" w14:textId="77777777" w:rsidR="00B47406" w:rsidRPr="00A36DB3" w:rsidRDefault="00B47406" w:rsidP="00B47406">
      <w:pPr>
        <w:pStyle w:val="Rubrik3"/>
      </w:pPr>
      <w:bookmarkStart w:id="14" w:name="_Toc228798640"/>
      <w:bookmarkStart w:id="15" w:name="_Toc230851985"/>
      <w:r w:rsidRPr="00A36DB3">
        <w:t>Vårdnadshavare</w:t>
      </w:r>
      <w:bookmarkEnd w:id="14"/>
      <w:bookmarkEnd w:id="15"/>
    </w:p>
    <w:p w14:paraId="657928FD" w14:textId="77777777" w:rsidR="00B47406" w:rsidRPr="00A36DB3" w:rsidRDefault="00B47406" w:rsidP="00B47406">
      <w:pPr>
        <w:pStyle w:val="Liststycke"/>
        <w:numPr>
          <w:ilvl w:val="0"/>
          <w:numId w:val="30"/>
        </w:numPr>
        <w:spacing w:before="0" w:after="200" w:line="276" w:lineRule="auto"/>
      </w:pPr>
      <w:r w:rsidRPr="00A36DB3">
        <w:lastRenderedPageBreak/>
        <w:t>ansvarar för att ta del av och stödja skolans mobilfria policy,</w:t>
      </w:r>
    </w:p>
    <w:p w14:paraId="74266419" w14:textId="77777777" w:rsidR="00B47406" w:rsidRPr="00A36DB3" w:rsidRDefault="00B47406" w:rsidP="00B47406">
      <w:pPr>
        <w:pStyle w:val="Liststycke"/>
        <w:numPr>
          <w:ilvl w:val="0"/>
          <w:numId w:val="30"/>
        </w:numPr>
        <w:spacing w:before="0" w:after="200" w:line="276" w:lineRule="auto"/>
      </w:pPr>
      <w:r w:rsidRPr="00A36DB3">
        <w:t>ska kontakta skolan vid behov av kommunikation under skoldagen.</w:t>
      </w:r>
    </w:p>
    <w:p w14:paraId="7FDB0C63" w14:textId="77777777" w:rsidR="00B47406" w:rsidRPr="00A36DB3" w:rsidRDefault="00B47406" w:rsidP="00B47406">
      <w:pPr>
        <w:pStyle w:val="Rubrik3"/>
      </w:pPr>
      <w:bookmarkStart w:id="16" w:name="_Toc228798641"/>
      <w:bookmarkStart w:id="17" w:name="_Toc230851986"/>
      <w:r w:rsidRPr="00A36DB3">
        <w:t>Personal</w:t>
      </w:r>
      <w:bookmarkEnd w:id="16"/>
      <w:bookmarkEnd w:id="17"/>
    </w:p>
    <w:p w14:paraId="1177352B" w14:textId="77777777" w:rsidR="00B47406" w:rsidRPr="00A36DB3" w:rsidRDefault="00B47406" w:rsidP="00B47406">
      <w:pPr>
        <w:pStyle w:val="Liststycke"/>
        <w:numPr>
          <w:ilvl w:val="0"/>
          <w:numId w:val="31"/>
        </w:numPr>
        <w:spacing w:before="0" w:after="200" w:line="276" w:lineRule="auto"/>
      </w:pPr>
      <w:r w:rsidRPr="00A36DB3">
        <w:t>ansvarar för att rutinen efterlevs och tillämpas likvärdigt,</w:t>
      </w:r>
    </w:p>
    <w:p w14:paraId="253F6832" w14:textId="77777777" w:rsidR="00B47406" w:rsidRPr="00A36DB3" w:rsidRDefault="00B47406" w:rsidP="00B47406">
      <w:pPr>
        <w:pStyle w:val="Liststycke"/>
        <w:numPr>
          <w:ilvl w:val="0"/>
          <w:numId w:val="31"/>
        </w:numPr>
        <w:spacing w:before="0" w:after="200" w:line="276" w:lineRule="auto"/>
      </w:pPr>
      <w:r w:rsidRPr="00A36DB3">
        <w:t xml:space="preserve">ansvarar för att hantera överträdelser enligt skolans </w:t>
      </w:r>
      <w:r>
        <w:t>rutin.</w:t>
      </w:r>
    </w:p>
    <w:p w14:paraId="0C8D1B23" w14:textId="77777777" w:rsidR="00B47406" w:rsidRPr="00A36DB3" w:rsidRDefault="00B47406" w:rsidP="00B47406">
      <w:pPr>
        <w:pStyle w:val="Rubrik3"/>
      </w:pPr>
      <w:bookmarkStart w:id="18" w:name="_Toc228798642"/>
      <w:bookmarkStart w:id="19" w:name="_Toc230851987"/>
      <w:r w:rsidRPr="00A36DB3">
        <w:t>Rektor</w:t>
      </w:r>
      <w:bookmarkEnd w:id="18"/>
      <w:bookmarkEnd w:id="19"/>
    </w:p>
    <w:p w14:paraId="1C56C072" w14:textId="77777777" w:rsidR="00B47406" w:rsidRPr="00A36DB3" w:rsidRDefault="00B47406" w:rsidP="00B47406">
      <w:pPr>
        <w:pStyle w:val="Liststycke"/>
        <w:numPr>
          <w:ilvl w:val="0"/>
          <w:numId w:val="32"/>
        </w:numPr>
        <w:spacing w:before="0" w:after="200" w:line="276" w:lineRule="auto"/>
      </w:pPr>
      <w:r w:rsidRPr="00A36DB3">
        <w:t>ansvarar för att rutinen beslutas, kommuniceras och följs,</w:t>
      </w:r>
    </w:p>
    <w:p w14:paraId="472187C4" w14:textId="77777777" w:rsidR="00B47406" w:rsidRPr="00A36DB3" w:rsidRDefault="00B47406" w:rsidP="00B47406">
      <w:pPr>
        <w:pStyle w:val="Liststycke"/>
        <w:numPr>
          <w:ilvl w:val="0"/>
          <w:numId w:val="32"/>
        </w:numPr>
        <w:spacing w:before="0" w:after="200" w:line="276" w:lineRule="auto"/>
      </w:pPr>
      <w:r w:rsidRPr="00A36DB3">
        <w:t>fattar beslut om individuella undantag och åtgärder vid upprepade överträdelser.</w:t>
      </w:r>
    </w:p>
    <w:p w14:paraId="6C624670" w14:textId="77777777" w:rsidR="00B47406" w:rsidRPr="00A36DB3" w:rsidRDefault="00B47406" w:rsidP="00B47406">
      <w:pPr>
        <w:pStyle w:val="Rubrik2"/>
      </w:pPr>
      <w:bookmarkStart w:id="20" w:name="_Toc228798643"/>
      <w:bookmarkStart w:id="21" w:name="_Toc230851988"/>
      <w:r w:rsidRPr="00A36DB3">
        <w:t>Hantering vid överträdelser</w:t>
      </w:r>
      <w:bookmarkEnd w:id="20"/>
      <w:bookmarkEnd w:id="21"/>
    </w:p>
    <w:p w14:paraId="11352788" w14:textId="77777777" w:rsidR="00B47406" w:rsidRPr="00A36DB3" w:rsidRDefault="00B47406" w:rsidP="00B47406">
      <w:r w:rsidRPr="00A36DB3">
        <w:t>Om elev bryter mot rutinen gäller följande stegvisa hantering:</w:t>
      </w:r>
    </w:p>
    <w:p w14:paraId="5679F081" w14:textId="43C51CE0" w:rsidR="00B47406" w:rsidRPr="00A36DB3" w:rsidRDefault="29C7FA91" w:rsidP="29C7FA91">
      <w:pPr>
        <w:spacing w:after="200" w:line="276" w:lineRule="auto"/>
      </w:pPr>
      <w:r>
        <w:t xml:space="preserve">1. </w:t>
      </w:r>
      <w:r w:rsidR="45574F30">
        <w:t>Första tillfället</w:t>
      </w:r>
    </w:p>
    <w:p w14:paraId="71EBDC69" w14:textId="77777777" w:rsidR="006D54FD" w:rsidRDefault="006D54FD" w:rsidP="006D54FD">
      <w:pPr>
        <w:pStyle w:val="Liststycke"/>
        <w:numPr>
          <w:ilvl w:val="0"/>
          <w:numId w:val="44"/>
        </w:numPr>
        <w:spacing w:before="0" w:after="200" w:line="276" w:lineRule="auto"/>
      </w:pPr>
      <w:r>
        <w:t xml:space="preserve">Första tillfället: </w:t>
      </w:r>
    </w:p>
    <w:p w14:paraId="16BAC2EF" w14:textId="77777777" w:rsidR="0055093D" w:rsidRDefault="00B47406" w:rsidP="006D54FD">
      <w:pPr>
        <w:pStyle w:val="Liststycke"/>
        <w:numPr>
          <w:ilvl w:val="0"/>
          <w:numId w:val="45"/>
        </w:numPr>
      </w:pPr>
      <w:r>
        <w:t xml:space="preserve">Omhändertagande av mobiltelefon under resten av skoldagen. </w:t>
      </w:r>
    </w:p>
    <w:p w14:paraId="3F3A5529" w14:textId="6ABAAE39" w:rsidR="00B47406" w:rsidRPr="00A36DB3" w:rsidRDefault="00B47406" w:rsidP="006D54FD">
      <w:pPr>
        <w:pStyle w:val="Liststycke"/>
        <w:numPr>
          <w:ilvl w:val="0"/>
          <w:numId w:val="45"/>
        </w:numPr>
      </w:pPr>
      <w:r>
        <w:t xml:space="preserve">Vårdnadshavaren </w:t>
      </w:r>
      <w:r w:rsidR="3B766BD4">
        <w:t>informeras.</w:t>
      </w:r>
    </w:p>
    <w:p w14:paraId="3BE1EE0C" w14:textId="77777777" w:rsidR="00B47406" w:rsidRPr="00A36DB3" w:rsidRDefault="00B47406" w:rsidP="006D54FD">
      <w:pPr>
        <w:pStyle w:val="Liststycke"/>
        <w:numPr>
          <w:ilvl w:val="0"/>
          <w:numId w:val="44"/>
        </w:numPr>
        <w:spacing w:before="0" w:after="200" w:line="276" w:lineRule="auto"/>
      </w:pPr>
      <w:r w:rsidRPr="00A36DB3">
        <w:t>Vid upprepade tillfällen</w:t>
      </w:r>
      <w:r>
        <w:t xml:space="preserve"> ska:</w:t>
      </w:r>
    </w:p>
    <w:p w14:paraId="65760844" w14:textId="77777777" w:rsidR="00B47406" w:rsidRPr="00A36DB3" w:rsidRDefault="00B47406" w:rsidP="0055093D">
      <w:pPr>
        <w:pStyle w:val="Liststycke"/>
        <w:numPr>
          <w:ilvl w:val="0"/>
          <w:numId w:val="45"/>
        </w:numPr>
        <w:spacing w:before="0" w:after="200" w:line="276" w:lineRule="auto"/>
      </w:pPr>
      <w:r w:rsidRPr="00A36DB3">
        <w:t>vårdnadshavare kontaktas,</w:t>
      </w:r>
    </w:p>
    <w:p w14:paraId="7C280499" w14:textId="77777777" w:rsidR="00B47406" w:rsidRPr="00A36DB3" w:rsidRDefault="00B47406" w:rsidP="0055093D">
      <w:pPr>
        <w:pStyle w:val="Liststycke"/>
        <w:numPr>
          <w:ilvl w:val="0"/>
          <w:numId w:val="45"/>
        </w:numPr>
        <w:spacing w:before="0" w:after="200" w:line="276" w:lineRule="auto"/>
      </w:pPr>
      <w:r w:rsidRPr="00A36DB3">
        <w:t>mobil lämnas tillbaka via vårdnadshavare,</w:t>
      </w:r>
    </w:p>
    <w:p w14:paraId="26455101" w14:textId="74501589" w:rsidR="00B47406" w:rsidRPr="00C40557" w:rsidRDefault="00B47406" w:rsidP="006D54FD">
      <w:pPr>
        <w:pStyle w:val="Punktlista"/>
        <w:numPr>
          <w:ilvl w:val="0"/>
          <w:numId w:val="44"/>
        </w:numPr>
        <w:rPr>
          <w:rFonts w:ascii="Georgia" w:eastAsiaTheme="minorHAnsi" w:hAnsi="Georgia"/>
          <w:noProof w:val="0"/>
          <w:sz w:val="21"/>
          <w:szCs w:val="22"/>
          <w:lang w:val="sv-SE"/>
        </w:rPr>
      </w:pPr>
      <w:r w:rsidRPr="00C40557">
        <w:rPr>
          <w:rFonts w:ascii="Georgia" w:eastAsiaTheme="minorHAnsi" w:hAnsi="Georgia"/>
          <w:noProof w:val="0"/>
          <w:sz w:val="21"/>
          <w:szCs w:val="22"/>
          <w:lang w:val="sv-SE"/>
        </w:rPr>
        <w:t>Ytterligare åtgärder vidtas enligt skolans disciplinära åtgärder</w:t>
      </w:r>
    </w:p>
    <w:p w14:paraId="40909159" w14:textId="77777777" w:rsidR="00B47406" w:rsidRDefault="00B47406" w:rsidP="00B47406"/>
    <w:p w14:paraId="144257BC" w14:textId="7581E69B" w:rsidR="00B47406" w:rsidRDefault="00B47406" w:rsidP="00B47406">
      <w:r w:rsidRPr="00C27607">
        <w:rPr>
          <w:noProof/>
        </w:rPr>
        <w:lastRenderedPageBreak/>
        <w:drawing>
          <wp:inline distT="0" distB="0" distL="0" distR="0" wp14:anchorId="1378B7CE" wp14:editId="720FD0DF">
            <wp:extent cx="5400040" cy="3800653"/>
            <wp:effectExtent l="0" t="0" r="0" b="9525"/>
            <wp:docPr id="56324865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75528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0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309A7" w14:textId="77777777" w:rsidR="00B47406" w:rsidRDefault="00B47406" w:rsidP="00B47406"/>
    <w:p w14:paraId="37DEBACC" w14:textId="0DE0A77C" w:rsidR="00B47406" w:rsidRDefault="00B47406" w:rsidP="00B47406">
      <w:r>
        <w:rPr>
          <w:noProof/>
        </w:rPr>
        <w:drawing>
          <wp:inline distT="0" distB="0" distL="0" distR="0" wp14:anchorId="7E8608CC" wp14:editId="310DA626">
            <wp:extent cx="5400040" cy="2038140"/>
            <wp:effectExtent l="0" t="0" r="0" b="635"/>
            <wp:docPr id="50141579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3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70C01" w14:textId="77777777" w:rsidR="00B47406" w:rsidRDefault="00B47406" w:rsidP="00B47406"/>
    <w:p w14:paraId="5A1868FF" w14:textId="77777777" w:rsidR="00B47406" w:rsidRPr="00A36DB3" w:rsidRDefault="00B47406" w:rsidP="00B47406">
      <w:pPr>
        <w:pStyle w:val="Rubrik2"/>
      </w:pPr>
      <w:bookmarkStart w:id="22" w:name="_Toc228798644"/>
      <w:bookmarkStart w:id="23" w:name="_Toc230851989"/>
      <w:r w:rsidRPr="00A36DB3">
        <w:t>Kommunikation med vårdnadshavare</w:t>
      </w:r>
      <w:bookmarkEnd w:id="22"/>
      <w:bookmarkEnd w:id="23"/>
    </w:p>
    <w:p w14:paraId="7580E06A" w14:textId="77777777" w:rsidR="00B47406" w:rsidRPr="00A36DB3" w:rsidRDefault="00B47406" w:rsidP="00B47406">
      <w:r w:rsidRPr="00A36DB3">
        <w:t>Information om mobilfri skola ska:</w:t>
      </w:r>
    </w:p>
    <w:p w14:paraId="6C2E4448" w14:textId="77777777" w:rsidR="00B47406" w:rsidRPr="00A36DB3" w:rsidRDefault="00B47406" w:rsidP="00B47406">
      <w:pPr>
        <w:pStyle w:val="Liststycke"/>
        <w:numPr>
          <w:ilvl w:val="0"/>
          <w:numId w:val="35"/>
        </w:numPr>
        <w:spacing w:before="0" w:after="200" w:line="276" w:lineRule="auto"/>
      </w:pPr>
      <w:r w:rsidRPr="00A36DB3">
        <w:t>lämnas inför varje läsår,</w:t>
      </w:r>
    </w:p>
    <w:p w14:paraId="45FE6F13" w14:textId="77777777" w:rsidR="00B47406" w:rsidRPr="00A36DB3" w:rsidRDefault="00B47406" w:rsidP="00B47406">
      <w:pPr>
        <w:pStyle w:val="Liststycke"/>
        <w:numPr>
          <w:ilvl w:val="0"/>
          <w:numId w:val="35"/>
        </w:numPr>
        <w:spacing w:before="0" w:after="200" w:line="276" w:lineRule="auto"/>
      </w:pPr>
      <w:r w:rsidRPr="00A36DB3">
        <w:t>finnas tillgänglig på kommunens/skolans webbplats,</w:t>
      </w:r>
    </w:p>
    <w:p w14:paraId="4CF7FB8D" w14:textId="77777777" w:rsidR="00B47406" w:rsidRPr="00A36DB3" w:rsidRDefault="00B47406" w:rsidP="00B47406">
      <w:pPr>
        <w:pStyle w:val="Liststycke"/>
        <w:numPr>
          <w:ilvl w:val="0"/>
          <w:numId w:val="35"/>
        </w:numPr>
        <w:spacing w:before="0" w:after="200" w:line="276" w:lineRule="auto"/>
      </w:pPr>
      <w:r w:rsidRPr="00A36DB3">
        <w:t>kommuniceras till nya elever och vårdnadshavare vid inflytt eller skolbyte.</w:t>
      </w:r>
    </w:p>
    <w:p w14:paraId="607A2D48" w14:textId="77777777" w:rsidR="00B47406" w:rsidRPr="00A36DB3" w:rsidRDefault="00B47406" w:rsidP="00B47406">
      <w:pPr>
        <w:pStyle w:val="Rubrik2"/>
      </w:pPr>
      <w:bookmarkStart w:id="24" w:name="_Toc228798645"/>
      <w:bookmarkStart w:id="25" w:name="_Toc230851990"/>
      <w:r w:rsidRPr="00A36DB3">
        <w:t>Uppföljning</w:t>
      </w:r>
      <w:bookmarkEnd w:id="24"/>
      <w:bookmarkEnd w:id="25"/>
    </w:p>
    <w:p w14:paraId="4A2813EC" w14:textId="77777777" w:rsidR="00B47406" w:rsidRPr="00A36DB3" w:rsidRDefault="00B47406" w:rsidP="00B47406">
      <w:r w:rsidRPr="00A36DB3">
        <w:t>Rutinen ska följas upp regelbundet av rektor i samverkan med personal och elevhälsa för att säkerställa:</w:t>
      </w:r>
    </w:p>
    <w:p w14:paraId="7E912CBB" w14:textId="77777777" w:rsidR="00B47406" w:rsidRPr="00A36DB3" w:rsidRDefault="00B47406" w:rsidP="00B47406">
      <w:pPr>
        <w:pStyle w:val="Liststycke"/>
        <w:numPr>
          <w:ilvl w:val="0"/>
          <w:numId w:val="36"/>
        </w:numPr>
        <w:spacing w:before="0" w:after="200" w:line="276" w:lineRule="auto"/>
      </w:pPr>
      <w:r w:rsidRPr="00A36DB3">
        <w:lastRenderedPageBreak/>
        <w:t>likvärdig tillämpning,</w:t>
      </w:r>
    </w:p>
    <w:p w14:paraId="226E06A2" w14:textId="77777777" w:rsidR="00B47406" w:rsidRPr="00A36DB3" w:rsidRDefault="00B47406" w:rsidP="00B47406">
      <w:pPr>
        <w:pStyle w:val="Liststycke"/>
        <w:numPr>
          <w:ilvl w:val="0"/>
          <w:numId w:val="36"/>
        </w:numPr>
        <w:spacing w:before="0" w:after="200" w:line="276" w:lineRule="auto"/>
      </w:pPr>
      <w:r w:rsidRPr="00A36DB3">
        <w:t>god studiero,</w:t>
      </w:r>
    </w:p>
    <w:p w14:paraId="720142B3" w14:textId="77777777" w:rsidR="00B47406" w:rsidRDefault="00B47406" w:rsidP="00B47406">
      <w:pPr>
        <w:pStyle w:val="Liststycke"/>
        <w:numPr>
          <w:ilvl w:val="0"/>
          <w:numId w:val="36"/>
        </w:numPr>
        <w:spacing w:before="0" w:after="200" w:line="276" w:lineRule="auto"/>
      </w:pPr>
      <w:r w:rsidRPr="00A36DB3">
        <w:t>trygg skolmiljö.</w:t>
      </w:r>
    </w:p>
    <w:p w14:paraId="0AEF552C" w14:textId="4B156463" w:rsidR="00DC1C4E" w:rsidRDefault="007E625F" w:rsidP="007E625F">
      <w:pPr>
        <w:pStyle w:val="Rubrik2"/>
      </w:pPr>
      <w:bookmarkStart w:id="26" w:name="_Toc230851991"/>
      <w:r>
        <w:t>Tillvägagångssätt</w:t>
      </w:r>
      <w:bookmarkEnd w:id="26"/>
    </w:p>
    <w:p w14:paraId="3B811C55" w14:textId="194BAA5A" w:rsidR="00DC1C4E" w:rsidRPr="00DC1C4E" w:rsidRDefault="00DC1C4E" w:rsidP="00DC1C4E">
      <w:pPr>
        <w:numPr>
          <w:ilvl w:val="0"/>
          <w:numId w:val="37"/>
        </w:numPr>
        <w:spacing w:after="200" w:line="276" w:lineRule="auto"/>
      </w:pPr>
      <w:r w:rsidRPr="00DC1C4E">
        <w:t>Vid skolstart lämnar eleven in mobilen när eleven anländer till skolan</w:t>
      </w:r>
      <w:r w:rsidR="007E625F">
        <w:t xml:space="preserve"> alt. vid första lektionen.</w:t>
      </w:r>
    </w:p>
    <w:p w14:paraId="2C39103C" w14:textId="0FECEA8B" w:rsidR="00DC1C4E" w:rsidRPr="00DC1C4E" w:rsidRDefault="00DC1C4E" w:rsidP="00DC1C4E">
      <w:pPr>
        <w:numPr>
          <w:ilvl w:val="0"/>
          <w:numId w:val="38"/>
        </w:numPr>
        <w:spacing w:after="200" w:line="276" w:lineRule="auto"/>
      </w:pPr>
      <w:r>
        <w:t>Efter dagens sista lektion lämnas mobilen åter. </w:t>
      </w:r>
    </w:p>
    <w:p w14:paraId="61E00D5D" w14:textId="46A0BCA8" w:rsidR="00DC1C4E" w:rsidRPr="00DC1C4E" w:rsidRDefault="00DC1C4E" w:rsidP="00DC1C4E">
      <w:pPr>
        <w:spacing w:after="200" w:line="276" w:lineRule="auto"/>
      </w:pPr>
      <w:r>
        <w:t xml:space="preserve">Om elev blir påkommen att ha mobil i skolan efter att den ska ha lämnats in </w:t>
      </w:r>
      <w:r w:rsidR="6C2B27B6">
        <w:t>eller vägrar att lämna in sker följande</w:t>
      </w:r>
      <w:r>
        <w:t>: </w:t>
      </w:r>
    </w:p>
    <w:p w14:paraId="6B6D8B50" w14:textId="77777777" w:rsidR="00DC1C4E" w:rsidRPr="00DC1C4E" w:rsidRDefault="00DC1C4E" w:rsidP="00DC1C4E">
      <w:pPr>
        <w:numPr>
          <w:ilvl w:val="0"/>
          <w:numId w:val="39"/>
        </w:numPr>
        <w:spacing w:after="200" w:line="276" w:lineRule="auto"/>
      </w:pPr>
      <w:r w:rsidRPr="00DC1C4E">
        <w:t>Eleven uppmanas att lämna in den. Om eleven gör detta ska mentor/klassföreståndare informera vårdnadshavare om det inträffade. </w:t>
      </w:r>
    </w:p>
    <w:p w14:paraId="648676CB" w14:textId="77777777" w:rsidR="00DC1C4E" w:rsidRPr="00DC1C4E" w:rsidRDefault="00DC1C4E" w:rsidP="00DC1C4E">
      <w:pPr>
        <w:numPr>
          <w:ilvl w:val="0"/>
          <w:numId w:val="40"/>
        </w:numPr>
        <w:spacing w:after="200" w:line="276" w:lineRule="auto"/>
      </w:pPr>
      <w:r w:rsidRPr="00DC1C4E">
        <w:t>Om elev vägrar, tillkalla klassföreståndare/mentor. Om eleven lämnar in sin mobil efter detta ska klassföreståndare informera vårdnadshavare om det inträffade. </w:t>
      </w:r>
    </w:p>
    <w:p w14:paraId="158837F8" w14:textId="2B6BA7F4" w:rsidR="00DC1C4E" w:rsidRPr="00DC1C4E" w:rsidRDefault="00DC1C4E" w:rsidP="00DC1C4E">
      <w:pPr>
        <w:numPr>
          <w:ilvl w:val="0"/>
          <w:numId w:val="41"/>
        </w:numPr>
        <w:spacing w:after="200" w:line="276" w:lineRule="auto"/>
      </w:pPr>
      <w:r>
        <w:t>Om elev fortsatt vägrar kontaktar klassföreståndare/mentor vårdnadshavare som hämtar elev på skolan. Klassföreståndare informerar rektor som har uppföljning med elev och vårdnadshavare. </w:t>
      </w:r>
    </w:p>
    <w:p w14:paraId="0EDBCBA9" w14:textId="77777777" w:rsidR="00DC1C4E" w:rsidRPr="00A36DB3" w:rsidRDefault="00DC1C4E" w:rsidP="00DC1C4E">
      <w:pPr>
        <w:spacing w:after="200" w:line="276" w:lineRule="auto"/>
      </w:pPr>
    </w:p>
    <w:p w14:paraId="3568C2AA" w14:textId="77777777" w:rsidR="00B47406" w:rsidRPr="00B22AF4" w:rsidRDefault="00B47406" w:rsidP="00B47406">
      <w:pPr>
        <w:pStyle w:val="Rubrik2"/>
        <w:rPr>
          <w:color w:val="FF0000"/>
        </w:rPr>
      </w:pPr>
    </w:p>
    <w:p w14:paraId="3F171CDC" w14:textId="77777777" w:rsidR="00BD44F8" w:rsidRPr="003B7BDA" w:rsidRDefault="00BD44F8" w:rsidP="00713E55"/>
    <w:p w14:paraId="74BAFFDB" w14:textId="0780EA9E" w:rsidR="00BA60B6" w:rsidRPr="003B7BDA" w:rsidRDefault="00BA60B6" w:rsidP="006759F6">
      <w:pPr>
        <w:pStyle w:val="Faktaruta"/>
      </w:pPr>
      <w:r w:rsidRPr="003B7BDA">
        <w:br/>
      </w:r>
      <w:r w:rsidRPr="003B7BDA">
        <w:br/>
      </w:r>
      <w:r w:rsidRPr="003B7BDA">
        <w:br/>
        <w:t>Dokumentansvarig:</w:t>
      </w:r>
      <w:r w:rsidR="002C608F">
        <w:t xml:space="preserve"> Barn- och utbildningsförvaltningen</w:t>
      </w:r>
    </w:p>
    <w:p w14:paraId="44F66FE4" w14:textId="648DED74" w:rsidR="00BA60B6" w:rsidRPr="003B7BDA" w:rsidRDefault="00BA60B6" w:rsidP="006759F6">
      <w:pPr>
        <w:pStyle w:val="Faktaruta"/>
      </w:pPr>
      <w:r w:rsidRPr="003B7BDA">
        <w:t>Dokumentet gäller:</w:t>
      </w:r>
      <w:r w:rsidR="00C13FF2">
        <w:t xml:space="preserve"> Sävsjö kommuns grundskolor, anpassad grundskola och fritidshem</w:t>
      </w:r>
    </w:p>
    <w:p w14:paraId="3D2F5711" w14:textId="3FA378BF" w:rsidR="00BA60B6" w:rsidRPr="003B7BDA" w:rsidRDefault="00BA60B6" w:rsidP="006759F6">
      <w:pPr>
        <w:pStyle w:val="Faktaruta"/>
      </w:pPr>
      <w:r w:rsidRPr="003B7BDA">
        <w:t>För revidering ansvarar:</w:t>
      </w:r>
      <w:r w:rsidR="002C608F">
        <w:t xml:space="preserve"> </w:t>
      </w:r>
      <w:r w:rsidR="001511E9">
        <w:t>B</w:t>
      </w:r>
      <w:r w:rsidR="002C608F">
        <w:t>arn- och utbildningsförvaltningen</w:t>
      </w:r>
    </w:p>
    <w:p w14:paraId="3D878525" w14:textId="6F313CC9" w:rsidR="002C608F" w:rsidRPr="003B7BDA" w:rsidRDefault="00BA60B6" w:rsidP="002C608F">
      <w:pPr>
        <w:pStyle w:val="Faktaruta"/>
      </w:pPr>
      <w:r w:rsidRPr="003B7BDA">
        <w:t>För eventuell uppföljning ansvarar:</w:t>
      </w:r>
      <w:r w:rsidR="002C608F">
        <w:t xml:space="preserve"> </w:t>
      </w:r>
      <w:r w:rsidR="001511E9">
        <w:t>B</w:t>
      </w:r>
      <w:r w:rsidR="002C608F">
        <w:t>arn- och utbildningsförvaltningen</w:t>
      </w:r>
    </w:p>
    <w:p w14:paraId="5C2C0DD3" w14:textId="130BB0E3" w:rsidR="00BD3E75" w:rsidRPr="003B7BDA" w:rsidRDefault="00BD3E75" w:rsidP="006759F6">
      <w:pPr>
        <w:pStyle w:val="Faktaruta"/>
      </w:pPr>
    </w:p>
    <w:sectPr w:rsidR="00BD3E75" w:rsidRPr="003B7BDA" w:rsidSect="00F87E09">
      <w:footerReference w:type="default" r:id="rId13"/>
      <w:footerReference w:type="first" r:id="rId14"/>
      <w:pgSz w:w="11906" w:h="16838"/>
      <w:pgMar w:top="1418" w:right="1701" w:bottom="1418" w:left="1701" w:header="73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A7533" w14:textId="77777777" w:rsidR="0037289C" w:rsidRDefault="0037289C" w:rsidP="001E3065">
      <w:pPr>
        <w:spacing w:after="0" w:line="240" w:lineRule="auto"/>
      </w:pPr>
      <w:r>
        <w:separator/>
      </w:r>
    </w:p>
  </w:endnote>
  <w:endnote w:type="continuationSeparator" w:id="0">
    <w:p w14:paraId="2E2C625C" w14:textId="77777777" w:rsidR="0037289C" w:rsidRDefault="0037289C" w:rsidP="001E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 SemiBold">
    <w:altName w:val="Courier New"/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1028664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18"/>
        <w:szCs w:val="18"/>
      </w:rPr>
    </w:sdtEndPr>
    <w:sdtContent>
      <w:p w14:paraId="1552F588" w14:textId="77777777" w:rsidR="001E3065" w:rsidRPr="003B5D55" w:rsidRDefault="001E3065">
        <w:pPr>
          <w:pStyle w:val="Sidfot"/>
          <w:jc w:val="right"/>
          <w:rPr>
            <w:rFonts w:ascii="Open Sans" w:hAnsi="Open Sans" w:cs="Open Sans"/>
            <w:sz w:val="18"/>
            <w:szCs w:val="18"/>
          </w:rPr>
        </w:pPr>
        <w:r w:rsidRPr="003B5D55">
          <w:rPr>
            <w:rFonts w:ascii="Open Sans" w:hAnsi="Open Sans" w:cs="Open Sans"/>
            <w:sz w:val="18"/>
            <w:szCs w:val="18"/>
          </w:rPr>
          <w:fldChar w:fldCharType="begin"/>
        </w:r>
        <w:r w:rsidRPr="003B5D55">
          <w:rPr>
            <w:rFonts w:ascii="Open Sans" w:hAnsi="Open Sans" w:cs="Open Sans"/>
            <w:sz w:val="18"/>
            <w:szCs w:val="18"/>
          </w:rPr>
          <w:instrText>PAGE   \* MERGEFORMAT</w:instrText>
        </w:r>
        <w:r w:rsidRPr="003B5D55">
          <w:rPr>
            <w:rFonts w:ascii="Open Sans" w:hAnsi="Open Sans" w:cs="Open Sans"/>
            <w:sz w:val="18"/>
            <w:szCs w:val="18"/>
          </w:rPr>
          <w:fldChar w:fldCharType="separate"/>
        </w:r>
        <w:r w:rsidRPr="003B5D55">
          <w:rPr>
            <w:rFonts w:ascii="Open Sans" w:hAnsi="Open Sans" w:cs="Open Sans"/>
            <w:sz w:val="18"/>
            <w:szCs w:val="18"/>
          </w:rPr>
          <w:t>2</w:t>
        </w:r>
        <w:r w:rsidRPr="003B5D55">
          <w:rPr>
            <w:rFonts w:ascii="Open Sans" w:hAnsi="Open Sans" w:cs="Open Sans"/>
            <w:sz w:val="18"/>
            <w:szCs w:val="18"/>
          </w:rPr>
          <w:fldChar w:fldCharType="end"/>
        </w:r>
      </w:p>
    </w:sdtContent>
  </w:sdt>
  <w:p w14:paraId="2AA2162F" w14:textId="77777777" w:rsidR="001E3065" w:rsidRDefault="001E30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73CE1" w14:textId="77777777" w:rsidR="006759F6" w:rsidRDefault="006759F6">
    <w:pPr>
      <w:pStyle w:val="Sidfot"/>
    </w:pPr>
    <w:r>
      <w:rPr>
        <w:noProof/>
      </w:rPr>
      <w:drawing>
        <wp:anchor distT="0" distB="0" distL="114300" distR="114300" simplePos="0" relativeHeight="251658240" behindDoc="0" locked="1" layoutInCell="1" allowOverlap="0" wp14:anchorId="3C16A5FE" wp14:editId="4BEAE1C8">
          <wp:simplePos x="0" y="0"/>
          <wp:positionH relativeFrom="margin">
            <wp:posOffset>32385</wp:posOffset>
          </wp:positionH>
          <wp:positionV relativeFrom="page">
            <wp:posOffset>9643745</wp:posOffset>
          </wp:positionV>
          <wp:extent cx="1447165" cy="539750"/>
          <wp:effectExtent l="0" t="0" r="635" b="0"/>
          <wp:wrapTopAndBottom/>
          <wp:docPr id="5" name="Bildobjekt 5" descr="En bild som visar Teckensnitt, Grafik, skärmbild, grafisk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 descr="En bild som visar Teckensnitt, Grafik, skärmbild, grafisk design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16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1" layoutInCell="1" allowOverlap="0" wp14:anchorId="0CE48DB3" wp14:editId="371CCFEA">
          <wp:simplePos x="0" y="0"/>
          <wp:positionH relativeFrom="column">
            <wp:posOffset>2414905</wp:posOffset>
          </wp:positionH>
          <wp:positionV relativeFrom="page">
            <wp:posOffset>8710295</wp:posOffset>
          </wp:positionV>
          <wp:extent cx="4449445" cy="2793365"/>
          <wp:effectExtent l="0" t="0" r="0" b="0"/>
          <wp:wrapNone/>
          <wp:docPr id="6" name="Bildobjekt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9445" cy="2793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D637A" w14:textId="77777777" w:rsidR="0037289C" w:rsidRDefault="0037289C" w:rsidP="001E3065">
      <w:pPr>
        <w:spacing w:after="0" w:line="240" w:lineRule="auto"/>
      </w:pPr>
      <w:r>
        <w:separator/>
      </w:r>
    </w:p>
  </w:footnote>
  <w:footnote w:type="continuationSeparator" w:id="0">
    <w:p w14:paraId="4AF567C2" w14:textId="77777777" w:rsidR="0037289C" w:rsidRDefault="0037289C" w:rsidP="001E3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F6E0C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56D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96F7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324C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C6A0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F23C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066F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AE5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38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EE76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13432"/>
    <w:multiLevelType w:val="multilevel"/>
    <w:tmpl w:val="417C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A81B98"/>
    <w:multiLevelType w:val="multilevel"/>
    <w:tmpl w:val="9B128BAE"/>
    <w:styleLink w:val="LstPkt"/>
    <w:lvl w:ilvl="0">
      <w:start w:val="1"/>
      <w:numFmt w:val="bullet"/>
      <w:pStyle w:val="Punktlista"/>
      <w:lvlText w:val="•"/>
      <w:lvlJc w:val="left"/>
      <w:pPr>
        <w:ind w:left="397" w:hanging="34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879" w:hanging="340"/>
      </w:pPr>
      <w:rPr>
        <w:rFonts w:ascii="Calibri" w:hAnsi="Calibri" w:hint="default"/>
        <w:color w:val="auto"/>
      </w:rPr>
    </w:lvl>
    <w:lvl w:ilvl="2">
      <w:start w:val="1"/>
      <w:numFmt w:val="bullet"/>
      <w:lvlText w:val=""/>
      <w:lvlJc w:val="left"/>
      <w:pPr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43" w:hanging="340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ind w:left="2325" w:hanging="340"/>
      </w:pPr>
      <w:rPr>
        <w:rFonts w:ascii="Calibri" w:hAnsi="Calibri" w:hint="default"/>
        <w:color w:val="auto"/>
      </w:rPr>
    </w:lvl>
    <w:lvl w:ilvl="5">
      <w:start w:val="1"/>
      <w:numFmt w:val="bullet"/>
      <w:lvlText w:val=""/>
      <w:lvlJc w:val="left"/>
      <w:pPr>
        <w:ind w:left="2807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89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ind w:left="3771" w:hanging="340"/>
      </w:pPr>
      <w:rPr>
        <w:rFonts w:ascii="Calibri" w:hAnsi="Calibri" w:hint="default"/>
        <w:color w:val="auto"/>
      </w:rPr>
    </w:lvl>
    <w:lvl w:ilvl="8">
      <w:start w:val="1"/>
      <w:numFmt w:val="bullet"/>
      <w:lvlText w:val=""/>
      <w:lvlJc w:val="left"/>
      <w:pPr>
        <w:ind w:left="4253" w:hanging="340"/>
      </w:pPr>
      <w:rPr>
        <w:rFonts w:ascii="Wingdings" w:hAnsi="Wingdings" w:hint="default"/>
      </w:rPr>
    </w:lvl>
  </w:abstractNum>
  <w:abstractNum w:abstractNumId="12" w15:restartNumberingAfterBreak="0">
    <w:nsid w:val="11CF7692"/>
    <w:multiLevelType w:val="hybridMultilevel"/>
    <w:tmpl w:val="3030FD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BA076A"/>
    <w:multiLevelType w:val="hybridMultilevel"/>
    <w:tmpl w:val="483A2E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0325A"/>
    <w:multiLevelType w:val="hybridMultilevel"/>
    <w:tmpl w:val="A8C2A1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E1CF0"/>
    <w:multiLevelType w:val="multilevel"/>
    <w:tmpl w:val="D938E2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F03A93"/>
    <w:multiLevelType w:val="hybridMultilevel"/>
    <w:tmpl w:val="DCCE7D04"/>
    <w:lvl w:ilvl="0" w:tplc="A7AA9C86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F54C4"/>
    <w:multiLevelType w:val="hybridMultilevel"/>
    <w:tmpl w:val="7AB4DE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16956"/>
    <w:multiLevelType w:val="multilevel"/>
    <w:tmpl w:val="AD5E7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8254FF"/>
    <w:multiLevelType w:val="hybridMultilevel"/>
    <w:tmpl w:val="16DA00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D6150"/>
    <w:multiLevelType w:val="hybridMultilevel"/>
    <w:tmpl w:val="F454BF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01475"/>
    <w:multiLevelType w:val="hybridMultilevel"/>
    <w:tmpl w:val="268A03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D5CC4"/>
    <w:multiLevelType w:val="hybridMultilevel"/>
    <w:tmpl w:val="15060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1942EF"/>
    <w:multiLevelType w:val="multilevel"/>
    <w:tmpl w:val="2FB829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3C7F76"/>
    <w:multiLevelType w:val="hybridMultilevel"/>
    <w:tmpl w:val="433A57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384E8D"/>
    <w:multiLevelType w:val="hybridMultilevel"/>
    <w:tmpl w:val="5490B10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4DAD62"/>
    <w:multiLevelType w:val="hybridMultilevel"/>
    <w:tmpl w:val="B2BC618A"/>
    <w:lvl w:ilvl="0" w:tplc="42BCA636">
      <w:start w:val="1"/>
      <w:numFmt w:val="decimal"/>
      <w:lvlText w:val="%1."/>
      <w:lvlJc w:val="left"/>
      <w:pPr>
        <w:ind w:left="984" w:hanging="360"/>
      </w:pPr>
    </w:lvl>
    <w:lvl w:ilvl="1" w:tplc="0F849B90">
      <w:start w:val="1"/>
      <w:numFmt w:val="lowerLetter"/>
      <w:lvlText w:val="%2."/>
      <w:lvlJc w:val="left"/>
      <w:pPr>
        <w:ind w:left="1704" w:hanging="360"/>
      </w:pPr>
    </w:lvl>
    <w:lvl w:ilvl="2" w:tplc="7F5EA352">
      <w:start w:val="1"/>
      <w:numFmt w:val="lowerRoman"/>
      <w:lvlText w:val="%3."/>
      <w:lvlJc w:val="right"/>
      <w:pPr>
        <w:ind w:left="2424" w:hanging="180"/>
      </w:pPr>
    </w:lvl>
    <w:lvl w:ilvl="3" w:tplc="1CBCCCC4">
      <w:start w:val="1"/>
      <w:numFmt w:val="decimal"/>
      <w:lvlText w:val="%4."/>
      <w:lvlJc w:val="left"/>
      <w:pPr>
        <w:ind w:left="3144" w:hanging="360"/>
      </w:pPr>
    </w:lvl>
    <w:lvl w:ilvl="4" w:tplc="FEC687E2">
      <w:start w:val="1"/>
      <w:numFmt w:val="lowerLetter"/>
      <w:lvlText w:val="%5."/>
      <w:lvlJc w:val="left"/>
      <w:pPr>
        <w:ind w:left="3864" w:hanging="360"/>
      </w:pPr>
    </w:lvl>
    <w:lvl w:ilvl="5" w:tplc="748231F8">
      <w:start w:val="1"/>
      <w:numFmt w:val="lowerRoman"/>
      <w:lvlText w:val="%6."/>
      <w:lvlJc w:val="right"/>
      <w:pPr>
        <w:ind w:left="4584" w:hanging="180"/>
      </w:pPr>
    </w:lvl>
    <w:lvl w:ilvl="6" w:tplc="5DFCEBE6">
      <w:start w:val="1"/>
      <w:numFmt w:val="decimal"/>
      <w:lvlText w:val="%7."/>
      <w:lvlJc w:val="left"/>
      <w:pPr>
        <w:ind w:left="5304" w:hanging="360"/>
      </w:pPr>
    </w:lvl>
    <w:lvl w:ilvl="7" w:tplc="9A20311C">
      <w:start w:val="1"/>
      <w:numFmt w:val="lowerLetter"/>
      <w:lvlText w:val="%8."/>
      <w:lvlJc w:val="left"/>
      <w:pPr>
        <w:ind w:left="6024" w:hanging="360"/>
      </w:pPr>
    </w:lvl>
    <w:lvl w:ilvl="8" w:tplc="67D6DF58">
      <w:start w:val="1"/>
      <w:numFmt w:val="lowerRoman"/>
      <w:lvlText w:val="%9."/>
      <w:lvlJc w:val="right"/>
      <w:pPr>
        <w:ind w:left="6744" w:hanging="180"/>
      </w:pPr>
    </w:lvl>
  </w:abstractNum>
  <w:abstractNum w:abstractNumId="27" w15:restartNumberingAfterBreak="0">
    <w:nsid w:val="63D40AFB"/>
    <w:multiLevelType w:val="hybridMultilevel"/>
    <w:tmpl w:val="69DC9C4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A4811C2"/>
    <w:multiLevelType w:val="multilevel"/>
    <w:tmpl w:val="DDC21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DA63642"/>
    <w:multiLevelType w:val="hybridMultilevel"/>
    <w:tmpl w:val="82A208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8085A"/>
    <w:multiLevelType w:val="multilevel"/>
    <w:tmpl w:val="51328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054DB5"/>
    <w:multiLevelType w:val="hybridMultilevel"/>
    <w:tmpl w:val="CA189E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DD615E"/>
    <w:multiLevelType w:val="hybridMultilevel"/>
    <w:tmpl w:val="3E94FD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F82F5E"/>
    <w:multiLevelType w:val="multilevel"/>
    <w:tmpl w:val="B9AE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211683"/>
    <w:multiLevelType w:val="multilevel"/>
    <w:tmpl w:val="9B128BAE"/>
    <w:numStyleLink w:val="LstPkt"/>
  </w:abstractNum>
  <w:abstractNum w:abstractNumId="35" w15:restartNumberingAfterBreak="0">
    <w:nsid w:val="7EB773CE"/>
    <w:multiLevelType w:val="multilevel"/>
    <w:tmpl w:val="0BBC7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0503734">
    <w:abstractNumId w:val="16"/>
  </w:num>
  <w:num w:numId="2" w16cid:durableId="1041056357">
    <w:abstractNumId w:val="28"/>
  </w:num>
  <w:num w:numId="3" w16cid:durableId="1234582173">
    <w:abstractNumId w:val="9"/>
  </w:num>
  <w:num w:numId="4" w16cid:durableId="2089687289">
    <w:abstractNumId w:val="8"/>
  </w:num>
  <w:num w:numId="5" w16cid:durableId="1633636286">
    <w:abstractNumId w:val="7"/>
  </w:num>
  <w:num w:numId="6" w16cid:durableId="646320284">
    <w:abstractNumId w:val="6"/>
  </w:num>
  <w:num w:numId="7" w16cid:durableId="497308494">
    <w:abstractNumId w:val="5"/>
  </w:num>
  <w:num w:numId="8" w16cid:durableId="919602024">
    <w:abstractNumId w:val="4"/>
  </w:num>
  <w:num w:numId="9" w16cid:durableId="227882819">
    <w:abstractNumId w:val="3"/>
  </w:num>
  <w:num w:numId="10" w16cid:durableId="965936775">
    <w:abstractNumId w:val="2"/>
  </w:num>
  <w:num w:numId="11" w16cid:durableId="1289507455">
    <w:abstractNumId w:val="1"/>
  </w:num>
  <w:num w:numId="12" w16cid:durableId="440078644">
    <w:abstractNumId w:val="0"/>
  </w:num>
  <w:num w:numId="13" w16cid:durableId="410156812">
    <w:abstractNumId w:val="9"/>
  </w:num>
  <w:num w:numId="14" w16cid:durableId="724336482">
    <w:abstractNumId w:val="8"/>
  </w:num>
  <w:num w:numId="15" w16cid:durableId="1725643476">
    <w:abstractNumId w:val="7"/>
  </w:num>
  <w:num w:numId="16" w16cid:durableId="703822576">
    <w:abstractNumId w:val="6"/>
  </w:num>
  <w:num w:numId="17" w16cid:durableId="855459508">
    <w:abstractNumId w:val="5"/>
  </w:num>
  <w:num w:numId="18" w16cid:durableId="1784376098">
    <w:abstractNumId w:val="4"/>
  </w:num>
  <w:num w:numId="19" w16cid:durableId="376468977">
    <w:abstractNumId w:val="3"/>
  </w:num>
  <w:num w:numId="20" w16cid:durableId="400371345">
    <w:abstractNumId w:val="2"/>
  </w:num>
  <w:num w:numId="21" w16cid:durableId="2016762717">
    <w:abstractNumId w:val="1"/>
  </w:num>
  <w:num w:numId="22" w16cid:durableId="1083913266">
    <w:abstractNumId w:val="0"/>
  </w:num>
  <w:num w:numId="23" w16cid:durableId="149905150">
    <w:abstractNumId w:val="11"/>
  </w:num>
  <w:num w:numId="24" w16cid:durableId="235939440">
    <w:abstractNumId w:val="34"/>
  </w:num>
  <w:num w:numId="25" w16cid:durableId="266275328">
    <w:abstractNumId w:val="21"/>
  </w:num>
  <w:num w:numId="26" w16cid:durableId="1244948457">
    <w:abstractNumId w:val="12"/>
  </w:num>
  <w:num w:numId="27" w16cid:durableId="1586455688">
    <w:abstractNumId w:val="31"/>
  </w:num>
  <w:num w:numId="28" w16cid:durableId="1101873233">
    <w:abstractNumId w:val="13"/>
  </w:num>
  <w:num w:numId="29" w16cid:durableId="394398479">
    <w:abstractNumId w:val="32"/>
  </w:num>
  <w:num w:numId="30" w16cid:durableId="1187862411">
    <w:abstractNumId w:val="14"/>
  </w:num>
  <w:num w:numId="31" w16cid:durableId="1346203711">
    <w:abstractNumId w:val="29"/>
  </w:num>
  <w:num w:numId="32" w16cid:durableId="1526946540">
    <w:abstractNumId w:val="24"/>
  </w:num>
  <w:num w:numId="33" w16cid:durableId="188951669">
    <w:abstractNumId w:val="22"/>
  </w:num>
  <w:num w:numId="34" w16cid:durableId="1599169598">
    <w:abstractNumId w:val="27"/>
  </w:num>
  <w:num w:numId="35" w16cid:durableId="1125466774">
    <w:abstractNumId w:val="19"/>
  </w:num>
  <w:num w:numId="36" w16cid:durableId="293215708">
    <w:abstractNumId w:val="17"/>
  </w:num>
  <w:num w:numId="37" w16cid:durableId="866531085">
    <w:abstractNumId w:val="35"/>
  </w:num>
  <w:num w:numId="38" w16cid:durableId="1980382907">
    <w:abstractNumId w:val="15"/>
  </w:num>
  <w:num w:numId="39" w16cid:durableId="1321620368">
    <w:abstractNumId w:val="18"/>
  </w:num>
  <w:num w:numId="40" w16cid:durableId="1981500469">
    <w:abstractNumId w:val="30"/>
  </w:num>
  <w:num w:numId="41" w16cid:durableId="119034222">
    <w:abstractNumId w:val="23"/>
  </w:num>
  <w:num w:numId="42" w16cid:durableId="1716346779">
    <w:abstractNumId w:val="33"/>
  </w:num>
  <w:num w:numId="43" w16cid:durableId="1368677905">
    <w:abstractNumId w:val="10"/>
  </w:num>
  <w:num w:numId="44" w16cid:durableId="1485586040">
    <w:abstractNumId w:val="20"/>
  </w:num>
  <w:num w:numId="45" w16cid:durableId="677149606">
    <w:abstractNumId w:val="25"/>
  </w:num>
  <w:num w:numId="46" w16cid:durableId="8227014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428" w:allStyles="0" w:customStyles="0" w:latentStyles="0" w:stylesInUse="1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06"/>
    <w:rsid w:val="00006DC6"/>
    <w:rsid w:val="0002527F"/>
    <w:rsid w:val="000270D7"/>
    <w:rsid w:val="00043A8C"/>
    <w:rsid w:val="00050740"/>
    <w:rsid w:val="000750CB"/>
    <w:rsid w:val="000973AC"/>
    <w:rsid w:val="000A33CF"/>
    <w:rsid w:val="000B2120"/>
    <w:rsid w:val="000B3060"/>
    <w:rsid w:val="000C3384"/>
    <w:rsid w:val="000D60E8"/>
    <w:rsid w:val="000F174C"/>
    <w:rsid w:val="000F4635"/>
    <w:rsid w:val="000F6514"/>
    <w:rsid w:val="00116011"/>
    <w:rsid w:val="00144593"/>
    <w:rsid w:val="001511E9"/>
    <w:rsid w:val="00184DC4"/>
    <w:rsid w:val="00190DEE"/>
    <w:rsid w:val="001E3065"/>
    <w:rsid w:val="0020175B"/>
    <w:rsid w:val="0020624B"/>
    <w:rsid w:val="00206BD6"/>
    <w:rsid w:val="00227834"/>
    <w:rsid w:val="00234A1D"/>
    <w:rsid w:val="0023521F"/>
    <w:rsid w:val="0023701C"/>
    <w:rsid w:val="00251C35"/>
    <w:rsid w:val="00252403"/>
    <w:rsid w:val="002551DA"/>
    <w:rsid w:val="00293134"/>
    <w:rsid w:val="002B0FB2"/>
    <w:rsid w:val="002B6BC5"/>
    <w:rsid w:val="002C608F"/>
    <w:rsid w:val="002C641F"/>
    <w:rsid w:val="002D3214"/>
    <w:rsid w:val="002D578C"/>
    <w:rsid w:val="002E3175"/>
    <w:rsid w:val="002F4307"/>
    <w:rsid w:val="00300029"/>
    <w:rsid w:val="00305DEF"/>
    <w:rsid w:val="00334D1F"/>
    <w:rsid w:val="00352276"/>
    <w:rsid w:val="0035783C"/>
    <w:rsid w:val="0037289C"/>
    <w:rsid w:val="003751E7"/>
    <w:rsid w:val="00375C5A"/>
    <w:rsid w:val="00375D9F"/>
    <w:rsid w:val="0038057F"/>
    <w:rsid w:val="003867C2"/>
    <w:rsid w:val="003A77D6"/>
    <w:rsid w:val="003B5D55"/>
    <w:rsid w:val="003B7057"/>
    <w:rsid w:val="003B7BDA"/>
    <w:rsid w:val="003C6B2C"/>
    <w:rsid w:val="003D1A7A"/>
    <w:rsid w:val="003D4247"/>
    <w:rsid w:val="003D7587"/>
    <w:rsid w:val="003E247D"/>
    <w:rsid w:val="004055BD"/>
    <w:rsid w:val="00413C8A"/>
    <w:rsid w:val="00415F93"/>
    <w:rsid w:val="0044104B"/>
    <w:rsid w:val="00453BA4"/>
    <w:rsid w:val="00463494"/>
    <w:rsid w:val="00471E9E"/>
    <w:rsid w:val="004A26FF"/>
    <w:rsid w:val="004A36C5"/>
    <w:rsid w:val="004A6B1E"/>
    <w:rsid w:val="004B05B8"/>
    <w:rsid w:val="004B0AD8"/>
    <w:rsid w:val="004D7A3D"/>
    <w:rsid w:val="004D7CFE"/>
    <w:rsid w:val="00505A58"/>
    <w:rsid w:val="00505E7A"/>
    <w:rsid w:val="00540366"/>
    <w:rsid w:val="005508AC"/>
    <w:rsid w:val="0055093D"/>
    <w:rsid w:val="005575AB"/>
    <w:rsid w:val="00573E44"/>
    <w:rsid w:val="00596198"/>
    <w:rsid w:val="005A56A8"/>
    <w:rsid w:val="005D1E13"/>
    <w:rsid w:val="00630A6F"/>
    <w:rsid w:val="00635320"/>
    <w:rsid w:val="006357F6"/>
    <w:rsid w:val="00636F67"/>
    <w:rsid w:val="006617A8"/>
    <w:rsid w:val="006759F6"/>
    <w:rsid w:val="00675C62"/>
    <w:rsid w:val="00683943"/>
    <w:rsid w:val="00690FAD"/>
    <w:rsid w:val="006B01B0"/>
    <w:rsid w:val="006B63B6"/>
    <w:rsid w:val="006B65F8"/>
    <w:rsid w:val="006B72B5"/>
    <w:rsid w:val="006D14B3"/>
    <w:rsid w:val="006D54FD"/>
    <w:rsid w:val="006F51C3"/>
    <w:rsid w:val="006F7058"/>
    <w:rsid w:val="00713E55"/>
    <w:rsid w:val="00720F1C"/>
    <w:rsid w:val="00757BA8"/>
    <w:rsid w:val="007718DF"/>
    <w:rsid w:val="007842E9"/>
    <w:rsid w:val="00794559"/>
    <w:rsid w:val="007947F4"/>
    <w:rsid w:val="0079503B"/>
    <w:rsid w:val="007A534B"/>
    <w:rsid w:val="007A63A9"/>
    <w:rsid w:val="007B2CE3"/>
    <w:rsid w:val="007C7883"/>
    <w:rsid w:val="007E625F"/>
    <w:rsid w:val="007F1E74"/>
    <w:rsid w:val="008004D8"/>
    <w:rsid w:val="00815010"/>
    <w:rsid w:val="0083162B"/>
    <w:rsid w:val="00842ED9"/>
    <w:rsid w:val="008705EF"/>
    <w:rsid w:val="00876583"/>
    <w:rsid w:val="008775A8"/>
    <w:rsid w:val="00884101"/>
    <w:rsid w:val="00885B1A"/>
    <w:rsid w:val="008C3914"/>
    <w:rsid w:val="008E7A30"/>
    <w:rsid w:val="00912DD5"/>
    <w:rsid w:val="0091431D"/>
    <w:rsid w:val="00915ED6"/>
    <w:rsid w:val="009430B5"/>
    <w:rsid w:val="0094477C"/>
    <w:rsid w:val="0095131F"/>
    <w:rsid w:val="009630E4"/>
    <w:rsid w:val="00974B17"/>
    <w:rsid w:val="009E6A8F"/>
    <w:rsid w:val="00A16BC3"/>
    <w:rsid w:val="00A35BD4"/>
    <w:rsid w:val="00A36383"/>
    <w:rsid w:val="00A518F9"/>
    <w:rsid w:val="00A60991"/>
    <w:rsid w:val="00A77B33"/>
    <w:rsid w:val="00A811A1"/>
    <w:rsid w:val="00A919C3"/>
    <w:rsid w:val="00AB06D8"/>
    <w:rsid w:val="00AC47AC"/>
    <w:rsid w:val="00AD7128"/>
    <w:rsid w:val="00AF418C"/>
    <w:rsid w:val="00B10E9A"/>
    <w:rsid w:val="00B211AA"/>
    <w:rsid w:val="00B44124"/>
    <w:rsid w:val="00B44714"/>
    <w:rsid w:val="00B46122"/>
    <w:rsid w:val="00B47406"/>
    <w:rsid w:val="00B51FF7"/>
    <w:rsid w:val="00B52C2E"/>
    <w:rsid w:val="00B637EB"/>
    <w:rsid w:val="00B6575F"/>
    <w:rsid w:val="00B71CF6"/>
    <w:rsid w:val="00B75557"/>
    <w:rsid w:val="00B87238"/>
    <w:rsid w:val="00B93E4E"/>
    <w:rsid w:val="00BA60B6"/>
    <w:rsid w:val="00BA6127"/>
    <w:rsid w:val="00BD3E75"/>
    <w:rsid w:val="00BD44F8"/>
    <w:rsid w:val="00BE283F"/>
    <w:rsid w:val="00C13FF2"/>
    <w:rsid w:val="00C148E0"/>
    <w:rsid w:val="00C16CEC"/>
    <w:rsid w:val="00C2058D"/>
    <w:rsid w:val="00C3762B"/>
    <w:rsid w:val="00C40557"/>
    <w:rsid w:val="00C457C0"/>
    <w:rsid w:val="00C80A56"/>
    <w:rsid w:val="00C823AA"/>
    <w:rsid w:val="00C9428F"/>
    <w:rsid w:val="00CA5418"/>
    <w:rsid w:val="00CC537C"/>
    <w:rsid w:val="00CD3EB8"/>
    <w:rsid w:val="00CE7800"/>
    <w:rsid w:val="00CF64E1"/>
    <w:rsid w:val="00D01BA8"/>
    <w:rsid w:val="00D31FAE"/>
    <w:rsid w:val="00D33E74"/>
    <w:rsid w:val="00D44B26"/>
    <w:rsid w:val="00D967FF"/>
    <w:rsid w:val="00DA471D"/>
    <w:rsid w:val="00DB51AE"/>
    <w:rsid w:val="00DC1C4E"/>
    <w:rsid w:val="00DF7C01"/>
    <w:rsid w:val="00E057FE"/>
    <w:rsid w:val="00E1023E"/>
    <w:rsid w:val="00E265BD"/>
    <w:rsid w:val="00E307A6"/>
    <w:rsid w:val="00E30E8B"/>
    <w:rsid w:val="00E336E2"/>
    <w:rsid w:val="00E350D7"/>
    <w:rsid w:val="00E3720A"/>
    <w:rsid w:val="00E429E9"/>
    <w:rsid w:val="00E60651"/>
    <w:rsid w:val="00EC5CBD"/>
    <w:rsid w:val="00EC7C78"/>
    <w:rsid w:val="00ED037B"/>
    <w:rsid w:val="00ED1CC2"/>
    <w:rsid w:val="00EE227C"/>
    <w:rsid w:val="00EF38C5"/>
    <w:rsid w:val="00F3091A"/>
    <w:rsid w:val="00F453D0"/>
    <w:rsid w:val="00F526A6"/>
    <w:rsid w:val="00F576D8"/>
    <w:rsid w:val="00F80B4A"/>
    <w:rsid w:val="00F83102"/>
    <w:rsid w:val="00F87E09"/>
    <w:rsid w:val="00FB4C2E"/>
    <w:rsid w:val="00FF4C9F"/>
    <w:rsid w:val="057B7913"/>
    <w:rsid w:val="09153903"/>
    <w:rsid w:val="18B7C910"/>
    <w:rsid w:val="1EAEAB92"/>
    <w:rsid w:val="29C7FA91"/>
    <w:rsid w:val="354B22C9"/>
    <w:rsid w:val="3B766BD4"/>
    <w:rsid w:val="45574F30"/>
    <w:rsid w:val="4E3A01D2"/>
    <w:rsid w:val="61FA689C"/>
    <w:rsid w:val="6C2B27B6"/>
    <w:rsid w:val="7BAC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EABCD"/>
  <w15:chartTrackingRefBased/>
  <w15:docId w15:val="{658D13FC-95FC-4626-8499-D2C73F0E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DD5"/>
    <w:rPr>
      <w:rFonts w:ascii="Georgia" w:hAnsi="Georgia"/>
      <w:sz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6759F6"/>
    <w:pPr>
      <w:spacing w:before="360" w:after="240" w:line="500" w:lineRule="exact"/>
      <w:contextualSpacing/>
      <w:outlineLvl w:val="0"/>
    </w:pPr>
    <w:rPr>
      <w:rFonts w:ascii="Poppins SemiBold" w:eastAsiaTheme="majorEastAsia" w:hAnsi="Poppins SemiBold" w:cs="Poppins SemiBold"/>
      <w:noProof/>
      <w:spacing w:val="-10"/>
      <w:kern w:val="28"/>
      <w:sz w:val="44"/>
      <w:szCs w:val="44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35320"/>
    <w:pPr>
      <w:keepNext/>
      <w:keepLines/>
      <w:spacing w:before="320" w:after="120" w:line="520" w:lineRule="exact"/>
      <w:outlineLvl w:val="1"/>
    </w:pPr>
    <w:rPr>
      <w:rFonts w:ascii="Poppins SemiBold" w:eastAsiaTheme="majorEastAsia" w:hAnsi="Poppins SemiBold" w:cs="Poppins SemiBold"/>
      <w:sz w:val="40"/>
      <w:szCs w:val="40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35320"/>
    <w:pPr>
      <w:spacing w:before="360" w:after="80" w:line="340" w:lineRule="exact"/>
      <w:outlineLvl w:val="2"/>
    </w:pPr>
    <w:rPr>
      <w:rFonts w:ascii="Poppins Medium" w:hAnsi="Poppins Medium" w:cs="Poppins Medium"/>
      <w:sz w:val="28"/>
      <w:szCs w:val="32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635320"/>
    <w:pPr>
      <w:spacing w:before="240" w:after="80" w:line="280" w:lineRule="exact"/>
      <w:outlineLvl w:val="3"/>
    </w:pPr>
    <w:rPr>
      <w:rFonts w:ascii="Poppins Medium" w:hAnsi="Poppins Medium" w:cs="Poppins Medium"/>
      <w:sz w:val="22"/>
      <w:szCs w:val="24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635320"/>
    <w:pPr>
      <w:spacing w:before="240" w:after="80" w:line="280" w:lineRule="exact"/>
      <w:outlineLvl w:val="4"/>
    </w:pPr>
    <w:rPr>
      <w:rFonts w:ascii="Poppins" w:hAnsi="Poppins" w:cs="Poppins"/>
      <w:sz w:val="20"/>
    </w:rPr>
  </w:style>
  <w:style w:type="paragraph" w:styleId="Rubrik6">
    <w:name w:val="heading 6"/>
    <w:basedOn w:val="Rubrik5"/>
    <w:next w:val="Normal"/>
    <w:link w:val="Rubrik6Char"/>
    <w:uiPriority w:val="9"/>
    <w:unhideWhenUsed/>
    <w:rsid w:val="00F87E09"/>
    <w:pPr>
      <w:outlineLvl w:val="5"/>
    </w:pPr>
    <w:rPr>
      <w:rFonts w:ascii="Georgia" w:hAnsi="Georgi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Rubrik2"/>
    <w:next w:val="Normal"/>
    <w:link w:val="RubrikChar"/>
    <w:uiPriority w:val="10"/>
    <w:rsid w:val="00F87E09"/>
    <w:pPr>
      <w:spacing w:after="0" w:line="240" w:lineRule="auto"/>
      <w:contextualSpacing/>
    </w:pPr>
    <w:rPr>
      <w:rFonts w:cstheme="majorBidi"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87E09"/>
    <w:rPr>
      <w:rFonts w:ascii="Poppins SemiBold" w:eastAsiaTheme="majorEastAsia" w:hAnsi="Poppins SemiBold" w:cstheme="majorBidi"/>
      <w:spacing w:val="-10"/>
      <w:kern w:val="28"/>
      <w:sz w:val="36"/>
      <w:szCs w:val="56"/>
    </w:rPr>
  </w:style>
  <w:style w:type="character" w:styleId="Platshllartext">
    <w:name w:val="Placeholder Text"/>
    <w:basedOn w:val="Standardstycketeckensnitt"/>
    <w:uiPriority w:val="99"/>
    <w:semiHidden/>
    <w:rsid w:val="004055BD"/>
    <w:rPr>
      <w:color w:val="808080"/>
    </w:rPr>
  </w:style>
  <w:style w:type="paragraph" w:styleId="Underrubrik">
    <w:name w:val="Subtitle"/>
    <w:basedOn w:val="Faktaruta"/>
    <w:next w:val="Normal"/>
    <w:link w:val="UnderrubrikChar"/>
    <w:uiPriority w:val="11"/>
    <w:qFormat/>
    <w:rsid w:val="006759F6"/>
    <w:pPr>
      <w:spacing w:after="80" w:line="360" w:lineRule="exact"/>
    </w:pPr>
    <w:rPr>
      <w:rFonts w:ascii="Poppins" w:hAnsi="Poppins" w:cs="Poppins"/>
      <w:sz w:val="28"/>
      <w:szCs w:val="3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759F6"/>
    <w:rPr>
      <w:rFonts w:ascii="Poppins" w:hAnsi="Poppins" w:cs="Poppins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635320"/>
    <w:rPr>
      <w:rFonts w:ascii="Poppins SemiBold" w:eastAsiaTheme="majorEastAsia" w:hAnsi="Poppins SemiBold" w:cs="Poppins SemiBold"/>
      <w:sz w:val="40"/>
      <w:szCs w:val="40"/>
    </w:rPr>
  </w:style>
  <w:style w:type="paragraph" w:customStyle="1" w:styleId="Ingress">
    <w:name w:val="Ingress"/>
    <w:basedOn w:val="Normal"/>
    <w:qFormat/>
    <w:rsid w:val="006B01B0"/>
    <w:pPr>
      <w:spacing w:after="120" w:line="280" w:lineRule="exact"/>
    </w:pPr>
    <w:rPr>
      <w:rFonts w:ascii="Open Sans" w:hAnsi="Open Sans" w:cs="Open Sans"/>
      <w:sz w:val="22"/>
    </w:rPr>
  </w:style>
  <w:style w:type="character" w:customStyle="1" w:styleId="Rubrik3Char">
    <w:name w:val="Rubrik 3 Char"/>
    <w:basedOn w:val="Standardstycketeckensnitt"/>
    <w:link w:val="Rubrik3"/>
    <w:uiPriority w:val="9"/>
    <w:rsid w:val="00635320"/>
    <w:rPr>
      <w:rFonts w:ascii="Poppins Medium" w:hAnsi="Poppins Medium" w:cs="Poppins Medium"/>
      <w:sz w:val="28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rsid w:val="00635320"/>
    <w:rPr>
      <w:rFonts w:ascii="Poppins Medium" w:hAnsi="Poppins Medium" w:cs="Poppins Medium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635320"/>
    <w:rPr>
      <w:rFonts w:ascii="Poppins" w:hAnsi="Poppins" w:cs="Poppins"/>
      <w:sz w:val="20"/>
    </w:rPr>
  </w:style>
  <w:style w:type="paragraph" w:styleId="Liststycke">
    <w:name w:val="List Paragraph"/>
    <w:basedOn w:val="Normal"/>
    <w:uiPriority w:val="34"/>
    <w:qFormat/>
    <w:rsid w:val="00234A1D"/>
    <w:pPr>
      <w:numPr>
        <w:numId w:val="1"/>
      </w:numPr>
      <w:spacing w:before="120" w:line="320" w:lineRule="exact"/>
      <w:ind w:left="624" w:hanging="340"/>
      <w:contextualSpacing/>
    </w:pPr>
  </w:style>
  <w:style w:type="paragraph" w:customStyle="1" w:styleId="Dokumenttyp">
    <w:name w:val="Dokumenttyp"/>
    <w:basedOn w:val="Underrubrik"/>
    <w:qFormat/>
    <w:rsid w:val="00300029"/>
    <w:pPr>
      <w:spacing w:before="240" w:after="0" w:line="320" w:lineRule="exact"/>
    </w:pPr>
    <w:rPr>
      <w:sz w:val="24"/>
      <w:szCs w:val="24"/>
    </w:rPr>
  </w:style>
  <w:style w:type="paragraph" w:customStyle="1" w:styleId="Faktaruta">
    <w:name w:val="Faktaruta"/>
    <w:basedOn w:val="Normal"/>
    <w:qFormat/>
    <w:rsid w:val="006759F6"/>
    <w:pPr>
      <w:spacing w:after="0" w:line="260" w:lineRule="exact"/>
    </w:pPr>
    <w:rPr>
      <w:rFonts w:ascii="Open Sans" w:hAnsi="Open Sans"/>
      <w:sz w:val="20"/>
    </w:rPr>
  </w:style>
  <w:style w:type="character" w:customStyle="1" w:styleId="Rubrik1Char">
    <w:name w:val="Rubrik 1 Char"/>
    <w:basedOn w:val="Standardstycketeckensnitt"/>
    <w:link w:val="Rubrik1"/>
    <w:uiPriority w:val="9"/>
    <w:rsid w:val="0083162B"/>
    <w:rPr>
      <w:rFonts w:ascii="Poppins SemiBold" w:eastAsiaTheme="majorEastAsia" w:hAnsi="Poppins SemiBold" w:cs="Poppins SemiBold"/>
      <w:noProof/>
      <w:spacing w:val="-10"/>
      <w:kern w:val="28"/>
      <w:sz w:val="44"/>
      <w:szCs w:val="44"/>
    </w:rPr>
  </w:style>
  <w:style w:type="paragraph" w:styleId="Sidhuvud">
    <w:name w:val="header"/>
    <w:basedOn w:val="Normal"/>
    <w:link w:val="SidhuvudChar"/>
    <w:uiPriority w:val="99"/>
    <w:unhideWhenUsed/>
    <w:rsid w:val="001E3065"/>
    <w:pPr>
      <w:tabs>
        <w:tab w:val="center" w:pos="4536"/>
        <w:tab w:val="right" w:pos="9072"/>
      </w:tabs>
      <w:spacing w:after="0" w:line="240" w:lineRule="auto"/>
    </w:pPr>
  </w:style>
  <w:style w:type="paragraph" w:styleId="Innehll1">
    <w:name w:val="toc 1"/>
    <w:basedOn w:val="Normal"/>
    <w:next w:val="Normal"/>
    <w:autoRedefine/>
    <w:uiPriority w:val="39"/>
    <w:unhideWhenUsed/>
    <w:rsid w:val="00A60991"/>
    <w:pPr>
      <w:spacing w:after="100"/>
    </w:pPr>
    <w:rPr>
      <w:rFonts w:ascii="Open Sans" w:hAnsi="Open Sans"/>
      <w:b/>
      <w:sz w:val="22"/>
    </w:rPr>
  </w:style>
  <w:style w:type="paragraph" w:styleId="Innehll2">
    <w:name w:val="toc 2"/>
    <w:basedOn w:val="Normal"/>
    <w:next w:val="Normal"/>
    <w:autoRedefine/>
    <w:uiPriority w:val="39"/>
    <w:unhideWhenUsed/>
    <w:rsid w:val="000750CB"/>
    <w:pPr>
      <w:spacing w:after="100"/>
      <w:ind w:left="210"/>
    </w:pPr>
    <w:rPr>
      <w:rFonts w:ascii="Open Sans" w:hAnsi="Open Sans"/>
    </w:rPr>
  </w:style>
  <w:style w:type="paragraph" w:styleId="Innehll3">
    <w:name w:val="toc 3"/>
    <w:basedOn w:val="Normal"/>
    <w:next w:val="Normal"/>
    <w:autoRedefine/>
    <w:uiPriority w:val="39"/>
    <w:unhideWhenUsed/>
    <w:rsid w:val="000750CB"/>
    <w:pPr>
      <w:spacing w:after="100"/>
      <w:ind w:left="420"/>
    </w:pPr>
    <w:rPr>
      <w:rFonts w:ascii="Open Sans" w:hAnsi="Open Sans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E3065"/>
    <w:rPr>
      <w:rFonts w:ascii="Georgia" w:hAnsi="Georgia"/>
      <w:sz w:val="21"/>
    </w:rPr>
  </w:style>
  <w:style w:type="paragraph" w:styleId="Sidfot">
    <w:name w:val="footer"/>
    <w:basedOn w:val="Normal"/>
    <w:link w:val="SidfotChar"/>
    <w:uiPriority w:val="99"/>
    <w:unhideWhenUsed/>
    <w:rsid w:val="001E3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E3065"/>
    <w:rPr>
      <w:rFonts w:ascii="Georgia" w:hAnsi="Georgia"/>
      <w:sz w:val="21"/>
    </w:rPr>
  </w:style>
  <w:style w:type="character" w:styleId="Hyperlnk">
    <w:name w:val="Hyperlink"/>
    <w:basedOn w:val="Standardstycketeckensnitt"/>
    <w:uiPriority w:val="99"/>
    <w:unhideWhenUsed/>
    <w:rsid w:val="00ED1CC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10E9A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675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innehll">
    <w:name w:val="Tabell innehåll"/>
    <w:basedOn w:val="Normaltabell"/>
    <w:uiPriority w:val="99"/>
    <w:rsid w:val="00885B1A"/>
    <w:pPr>
      <w:spacing w:after="0" w:line="240" w:lineRule="auto"/>
    </w:pPr>
    <w:tblPr/>
  </w:style>
  <w:style w:type="table" w:customStyle="1" w:styleId="Tabellrubrik">
    <w:name w:val="Tabell rubrik"/>
    <w:basedOn w:val="Normaltabell"/>
    <w:uiPriority w:val="99"/>
    <w:rsid w:val="00F3091A"/>
    <w:pPr>
      <w:spacing w:after="0" w:line="240" w:lineRule="auto"/>
    </w:pPr>
    <w:tblPr/>
  </w:style>
  <w:style w:type="paragraph" w:customStyle="1" w:styleId="Tabellrubrikrad">
    <w:name w:val="Tabell rubrikrad"/>
    <w:basedOn w:val="Faktaruta"/>
    <w:qFormat/>
    <w:rsid w:val="00876583"/>
    <w:pPr>
      <w:spacing w:line="240" w:lineRule="auto"/>
    </w:pPr>
    <w:rPr>
      <w:rFonts w:cs="Open Sans"/>
      <w:b/>
      <w:bCs/>
      <w:sz w:val="19"/>
      <w:szCs w:val="19"/>
    </w:rPr>
  </w:style>
  <w:style w:type="paragraph" w:styleId="Citat">
    <w:name w:val="Quote"/>
    <w:basedOn w:val="Normal"/>
    <w:next w:val="Normal"/>
    <w:link w:val="CitatChar"/>
    <w:uiPriority w:val="29"/>
    <w:rsid w:val="007950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503B"/>
    <w:rPr>
      <w:rFonts w:ascii="Georgia" w:hAnsi="Georgia"/>
      <w:i/>
      <w:iCs/>
      <w:color w:val="404040" w:themeColor="text1" w:themeTint="BF"/>
      <w:sz w:val="21"/>
    </w:rPr>
  </w:style>
  <w:style w:type="paragraph" w:customStyle="1" w:styleId="Tabell">
    <w:name w:val="Tabell"/>
    <w:basedOn w:val="Faktaruta"/>
    <w:qFormat/>
    <w:rsid w:val="00505A58"/>
    <w:pPr>
      <w:spacing w:line="240" w:lineRule="auto"/>
    </w:pPr>
    <w:rPr>
      <w:rFonts w:cs="Open Sans"/>
      <w:sz w:val="19"/>
      <w:szCs w:val="19"/>
    </w:rPr>
  </w:style>
  <w:style w:type="character" w:styleId="Diskretbetoning">
    <w:name w:val="Subtle Emphasis"/>
    <w:basedOn w:val="Standardstycketeckensnitt"/>
    <w:uiPriority w:val="19"/>
    <w:rsid w:val="00635320"/>
    <w:rPr>
      <w:i/>
      <w:iCs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rsid w:val="00F87E09"/>
    <w:rPr>
      <w:rFonts w:ascii="Georgia" w:hAnsi="Georgia" w:cs="Poppins"/>
      <w:sz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5575AB"/>
    <w:rPr>
      <w:color w:val="954F72" w:themeColor="followedHyperlink"/>
      <w:u w:val="single"/>
    </w:rPr>
  </w:style>
  <w:style w:type="paragraph" w:styleId="Punktlista">
    <w:name w:val="List Bullet"/>
    <w:basedOn w:val="Ingetavstnd"/>
    <w:uiPriority w:val="2"/>
    <w:unhideWhenUsed/>
    <w:rsid w:val="00B47406"/>
    <w:pPr>
      <w:numPr>
        <w:numId w:val="24"/>
      </w:numPr>
      <w:tabs>
        <w:tab w:val="num" w:pos="643"/>
      </w:tabs>
      <w:spacing w:after="200" w:line="276" w:lineRule="auto"/>
      <w:ind w:left="643" w:hanging="360"/>
    </w:pPr>
    <w:rPr>
      <w:rFonts w:asciiTheme="minorHAnsi" w:eastAsiaTheme="minorEastAsia" w:hAnsiTheme="minorHAnsi"/>
      <w:noProof/>
      <w:sz w:val="24"/>
      <w:szCs w:val="24"/>
      <w:lang w:val="en-US"/>
    </w:rPr>
  </w:style>
  <w:style w:type="numbering" w:customStyle="1" w:styleId="LstPkt">
    <w:name w:val="Lst Pkt"/>
    <w:uiPriority w:val="99"/>
    <w:rsid w:val="00B47406"/>
    <w:pPr>
      <w:numPr>
        <w:numId w:val="23"/>
      </w:numPr>
    </w:pPr>
  </w:style>
  <w:style w:type="paragraph" w:styleId="Ingetavstnd">
    <w:name w:val="No Spacing"/>
    <w:uiPriority w:val="1"/>
    <w:rsid w:val="00B47406"/>
    <w:pPr>
      <w:spacing w:after="0" w:line="240" w:lineRule="auto"/>
    </w:pPr>
    <w:rPr>
      <w:rFonts w:ascii="Georgia" w:hAnsi="Georgia"/>
      <w:sz w:val="21"/>
    </w:rPr>
  </w:style>
  <w:style w:type="character" w:customStyle="1" w:styleId="CommentReference">
    <w:name w:val="Comment Reference"/>
    <w:basedOn w:val="Standardstycketeckensnitt"/>
    <w:uiPriority w:val="99"/>
    <w:semiHidden/>
    <w:unhideWhenUsed/>
    <w:rsid w:val="00C40557"/>
    <w:rPr>
      <w:sz w:val="16"/>
      <w:szCs w:val="16"/>
    </w:rPr>
  </w:style>
  <w:style w:type="paragraph" w:customStyle="1" w:styleId="CommentText">
    <w:name w:val="Comment Text"/>
    <w:basedOn w:val="Normal"/>
    <w:link w:val="CommentTextChar"/>
    <w:uiPriority w:val="99"/>
    <w:unhideWhenUsed/>
    <w:rsid w:val="00C405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Standardstycketeckensnitt"/>
    <w:link w:val="CommentText"/>
    <w:uiPriority w:val="99"/>
    <w:rsid w:val="00C40557"/>
    <w:rPr>
      <w:rFonts w:ascii="Georgia" w:hAnsi="Georgia"/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C405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557"/>
    <w:rPr>
      <w:rFonts w:ascii="Georgia" w:hAnsi="Georgia"/>
      <w:b/>
      <w:bCs/>
      <w:sz w:val="20"/>
      <w:szCs w:val="20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Georgia" w:hAnsi="Georgia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iveateduhoglandet.sharepoint.com/sites/HglandetOrgAssetsLibrary/OfficeMallar/S&#228;vsj&#246;/Styrande%20dok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DAD6A16DDA4D7CB84A8B6A0C56A7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E1BE74-ED3B-4519-AF73-67B97C74DE88}"/>
      </w:docPartPr>
      <w:docPartBody>
        <w:p w:rsidR="00EB622F" w:rsidRDefault="00CA6449" w:rsidP="00CA6449">
          <w:pPr>
            <w:pStyle w:val="14DAD6A16DDA4D7CB84A8B6A0C56A756"/>
          </w:pPr>
          <w:r w:rsidRPr="004940BA">
            <w:t>Syfte</w:t>
          </w:r>
        </w:p>
      </w:docPartBody>
    </w:docPart>
    <w:docPart>
      <w:docPartPr>
        <w:name w:val="F6CE4C999BD047638BCE0C8AA2392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FCF0B-5F2B-41C0-9CB3-23EDD8940E72}"/>
      </w:docPartPr>
      <w:docPartBody>
        <w:p w:rsidR="00EB622F" w:rsidRDefault="00CA6449" w:rsidP="00CA6449">
          <w:pPr>
            <w:pStyle w:val="F6CE4C999BD047638BCE0C8AA2392420"/>
          </w:pPr>
          <w:r w:rsidRPr="004940BA">
            <w:t>Målgrupp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 SemiBold">
    <w:altName w:val="Courier New"/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449"/>
    <w:rsid w:val="000C404F"/>
    <w:rsid w:val="00177AA7"/>
    <w:rsid w:val="00251C35"/>
    <w:rsid w:val="00352276"/>
    <w:rsid w:val="0035783C"/>
    <w:rsid w:val="00592FBE"/>
    <w:rsid w:val="005D1E13"/>
    <w:rsid w:val="00884101"/>
    <w:rsid w:val="00A92B2D"/>
    <w:rsid w:val="00BC3DE4"/>
    <w:rsid w:val="00C8738D"/>
    <w:rsid w:val="00C9428F"/>
    <w:rsid w:val="00CA6449"/>
    <w:rsid w:val="00E3720A"/>
    <w:rsid w:val="00E90F84"/>
    <w:rsid w:val="00EB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4DAD6A16DDA4D7CB84A8B6A0C56A756">
    <w:name w:val="14DAD6A16DDA4D7CB84A8B6A0C56A756"/>
    <w:rsid w:val="00CA6449"/>
  </w:style>
  <w:style w:type="paragraph" w:customStyle="1" w:styleId="F6CE4C999BD047638BCE0C8AA2392420">
    <w:name w:val="F6CE4C999BD047638BCE0C8AA2392420"/>
    <w:rsid w:val="00CA64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9030c7-558b-432b-a74a-4c74bc501f24">
      <Terms xmlns="http://schemas.microsoft.com/office/infopath/2007/PartnerControls"/>
    </lcf76f155ced4ddcb4097134ff3c332f>
    <TaxCatchAll xmlns="6e165b7f-edd2-48d2-ae63-b01aa6d8b3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9885BDFCB7C94DB56E8441B5371C8A" ma:contentTypeVersion="15" ma:contentTypeDescription="Skapa ett nytt dokument." ma:contentTypeScope="" ma:versionID="8c69a93e20481305a56d1971393fc398">
  <xsd:schema xmlns:xsd="http://www.w3.org/2001/XMLSchema" xmlns:xs="http://www.w3.org/2001/XMLSchema" xmlns:p="http://schemas.microsoft.com/office/2006/metadata/properties" xmlns:ns2="219030c7-558b-432b-a74a-4c74bc501f24" xmlns:ns3="6e165b7f-edd2-48d2-ae63-b01aa6d8b33a" targetNamespace="http://schemas.microsoft.com/office/2006/metadata/properties" ma:root="true" ma:fieldsID="bc17ddad22806c40725ccd2f40f1fc3d" ns2:_="" ns3:_="">
    <xsd:import namespace="219030c7-558b-432b-a74a-4c74bc501f24"/>
    <xsd:import namespace="6e165b7f-edd2-48d2-ae63-b01aa6d8b3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030c7-558b-432b-a74a-4c74bc501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9be3b5fa-b859-41f9-be62-e74e189037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65b7f-edd2-48d2-ae63-b01aa6d8b3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8907fed-b51d-4065-b517-80d09cb078c0}" ma:internalName="TaxCatchAll" ma:showField="CatchAllData" ma:web="6e165b7f-edd2-48d2-ae63-b01aa6d8b3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95573-CD4D-4E92-BA41-F94FE421CC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520AA6-7D95-4E75-ACAA-B4462B6E2DB9}">
  <ds:schemaRefs>
    <ds:schemaRef ds:uri="http://schemas.microsoft.com/office/2006/metadata/properties"/>
    <ds:schemaRef ds:uri="http://schemas.microsoft.com/office/infopath/2007/PartnerControls"/>
    <ds:schemaRef ds:uri="219030c7-558b-432b-a74a-4c74bc501f24"/>
    <ds:schemaRef ds:uri="6e165b7f-edd2-48d2-ae63-b01aa6d8b33a"/>
  </ds:schemaRefs>
</ds:datastoreItem>
</file>

<file path=customXml/itemProps3.xml><?xml version="1.0" encoding="utf-8"?>
<ds:datastoreItem xmlns:ds="http://schemas.openxmlformats.org/officeDocument/2006/customXml" ds:itemID="{298B4FC0-D177-4C83-A3C0-4EA2A7AFE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030c7-558b-432b-a74a-4c74bc501f24"/>
    <ds:schemaRef ds:uri="6e165b7f-edd2-48d2-ae63-b01aa6d8b3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9382DE-150C-46F9-9DEB-E1A9668F4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Styrande%20dokument.dotx</Template>
  <TotalTime>4</TotalTime>
  <Pages>6</Pages>
  <Words>768</Words>
  <Characters>4075</Characters>
  <Application>Microsoft Office Word</Application>
  <DocSecurity>0</DocSecurity>
  <Lines>33</Lines>
  <Paragraphs>9</Paragraphs>
  <ScaleCrop>false</ScaleCrop>
  <Company>Höglandets IT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Fransén</dc:creator>
  <cp:keywords/>
  <dc:description/>
  <cp:lastModifiedBy>Helene Svensson</cp:lastModifiedBy>
  <cp:revision>7</cp:revision>
  <dcterms:created xsi:type="dcterms:W3CDTF">2026-08-05T06:43:00Z</dcterms:created>
  <dcterms:modified xsi:type="dcterms:W3CDTF">2026-08-06T07:23:00Z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0x010100099885BDFCB7C94DB56E8441B5371C8A</vt:lpwstr>
  </property>
  <property fmtid="{D5CDD505-2E9C-101B-9397-08002B2CF9AE}" pid="3" name="MediaServiceImageTags">
    <vt:lpwstr/>
  </property>
</Properties>
</file>